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C8E" w:rsidRDefault="00794ACA"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0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534035</wp:posOffset>
                </wp:positionV>
                <wp:extent cx="5143500" cy="457200"/>
                <wp:effectExtent l="0" t="0" r="0" b="0"/>
                <wp:wrapNone/>
                <wp:docPr id="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C38" w:rsidRPr="005F1C38" w:rsidRDefault="005F1C38" w:rsidP="005868CD">
                            <w:pPr>
                              <w:pStyle w:val="1"/>
                              <w:rPr>
                                <w:sz w:val="72"/>
                                <w:lang w:val="ru-RU"/>
                              </w:rPr>
                            </w:pPr>
                            <w:r w:rsidRPr="005F1C38">
                              <w:rPr>
                                <w:sz w:val="56"/>
                                <w:lang w:val="ru-RU"/>
                              </w:rPr>
                              <w:t>Конкурсная работа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31.5pt;margin-top:42.05pt;width:405pt;height:36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" o:allowincell="f" filled="f" fillcolor="white [3212]" stroked="f" strokecolor="#d9cbaa [2894]">
                <v:textbox inset=",7.2pt,,0">
                  <w:txbxContent>
                    <w:p w:rsidR="005F1C38" w:rsidRPr="005F1C38" w:rsidRDefault="005F1C38" w:rsidP="005868CD">
                      <w:pPr>
                        <w:pStyle w:val="1"/>
                        <w:rPr>
                          <w:sz w:val="72"/>
                          <w:lang w:val="ru-RU"/>
                        </w:rPr>
                      </w:pPr>
                      <w:r w:rsidRPr="005F1C38">
                        <w:rPr>
                          <w:sz w:val="56"/>
                          <w:lang w:val="ru-RU"/>
                        </w:rPr>
                        <w:t>Конкурсная работа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8271" behindDoc="0" locked="0" layoutInCell="0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6915150</wp:posOffset>
                </wp:positionV>
                <wp:extent cx="6858000" cy="2513330"/>
                <wp:effectExtent l="0" t="0" r="0" b="1270"/>
                <wp:wrapNone/>
                <wp:docPr id="26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51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2A0" w:rsidRPr="005F1C38" w:rsidRDefault="007422A0" w:rsidP="007422A0">
                            <w:pPr>
                              <w:ind w:right="3826"/>
                              <w:jc w:val="both"/>
                              <w:outlineLvl w:val="0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D065D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Сорокина</w:t>
                            </w:r>
                            <w:r w:rsidRPr="005F1C38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2D065D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София</w:t>
                            </w:r>
                            <w:r w:rsidRPr="005F1C38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 xml:space="preserve">, 3 </w:t>
                            </w:r>
                            <w:r w:rsidRPr="002D065D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класс</w:t>
                            </w:r>
                            <w:r w:rsidRPr="005F1C38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,</w:t>
                            </w:r>
                          </w:p>
                          <w:p w:rsidR="007422A0" w:rsidRPr="002D065D" w:rsidRDefault="007422A0" w:rsidP="007422A0">
                            <w:pPr>
                              <w:ind w:right="3826"/>
                              <w:jc w:val="both"/>
                              <w:outlineLvl w:val="0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D065D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МБОУ - лицей № 4 имени Героя Советского Союза  Г. Б. Злотина  города Орла.</w:t>
                            </w:r>
                          </w:p>
                          <w:p w:rsidR="00187631" w:rsidRDefault="007422A0" w:rsidP="007422A0">
                            <w:pPr>
                              <w:ind w:right="3826"/>
                              <w:jc w:val="both"/>
                              <w:outlineLvl w:val="0"/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D065D">
                              <w:rPr>
                                <w:i/>
                                <w:sz w:val="32"/>
                                <w:szCs w:val="32"/>
                                <w:lang w:val="ru-RU"/>
                              </w:rPr>
                              <w:t>Учитель: Горинова Светлана Александровна</w:t>
                            </w:r>
                          </w:p>
                          <w:p w:rsidR="002D065D" w:rsidRPr="009E4BF1" w:rsidRDefault="002D065D" w:rsidP="009E4BF1">
                            <w:pPr>
                              <w:ind w:left="567" w:right="521"/>
                              <w:jc w:val="center"/>
                              <w:outlineLvl w:val="0"/>
                              <w:rPr>
                                <w:rFonts w:ascii="Castellar" w:hAnsi="Castellar"/>
                                <w:b/>
                                <w:i/>
                                <w:sz w:val="2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7" type="#_x0000_t202" style="position:absolute;margin-left:27.65pt;margin-top:544.5pt;width:540pt;height:197.9pt;z-index:2519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" o:allowincell="f" filled="f" fillcolor="white [3212]" stroked="f" strokecolor="#d9cbaa [2894]">
                <v:textbox inset=",7.2pt,,0">
                  <w:txbxContent>
                    <w:p w:rsidR="007422A0" w:rsidRPr="005F1C38" w:rsidRDefault="007422A0" w:rsidP="007422A0">
                      <w:pPr>
                        <w:ind w:right="3826"/>
                        <w:jc w:val="both"/>
                        <w:outlineLvl w:val="0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2D065D">
                        <w:rPr>
                          <w:i/>
                          <w:sz w:val="32"/>
                          <w:szCs w:val="32"/>
                          <w:lang w:val="ru-RU"/>
                        </w:rPr>
                        <w:t>Сорокина</w:t>
                      </w:r>
                      <w:r w:rsidRPr="005F1C38">
                        <w:rPr>
                          <w:i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2D065D">
                        <w:rPr>
                          <w:i/>
                          <w:sz w:val="32"/>
                          <w:szCs w:val="32"/>
                          <w:lang w:val="ru-RU"/>
                        </w:rPr>
                        <w:t>София</w:t>
                      </w:r>
                      <w:r w:rsidRPr="005F1C38">
                        <w:rPr>
                          <w:i/>
                          <w:sz w:val="32"/>
                          <w:szCs w:val="32"/>
                          <w:lang w:val="ru-RU"/>
                        </w:rPr>
                        <w:t xml:space="preserve">, 3 </w:t>
                      </w:r>
                      <w:r w:rsidRPr="002D065D">
                        <w:rPr>
                          <w:i/>
                          <w:sz w:val="32"/>
                          <w:szCs w:val="32"/>
                          <w:lang w:val="ru-RU"/>
                        </w:rPr>
                        <w:t>класс</w:t>
                      </w:r>
                      <w:r w:rsidRPr="005F1C38">
                        <w:rPr>
                          <w:i/>
                          <w:sz w:val="32"/>
                          <w:szCs w:val="32"/>
                          <w:lang w:val="ru-RU"/>
                        </w:rPr>
                        <w:t>,</w:t>
                      </w:r>
                    </w:p>
                    <w:p w:rsidR="007422A0" w:rsidRPr="002D065D" w:rsidRDefault="007422A0" w:rsidP="007422A0">
                      <w:pPr>
                        <w:ind w:right="3826"/>
                        <w:jc w:val="both"/>
                        <w:outlineLvl w:val="0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2D065D">
                        <w:rPr>
                          <w:i/>
                          <w:sz w:val="32"/>
                          <w:szCs w:val="32"/>
                          <w:lang w:val="ru-RU"/>
                        </w:rPr>
                        <w:t>МБОУ - лицей № 4 имени Героя Советского Союза  Г. Б. Злотина  города Орла.</w:t>
                      </w:r>
                    </w:p>
                    <w:p w:rsidR="00187631" w:rsidRDefault="007422A0" w:rsidP="007422A0">
                      <w:pPr>
                        <w:ind w:right="3826"/>
                        <w:jc w:val="both"/>
                        <w:outlineLvl w:val="0"/>
                        <w:rPr>
                          <w:i/>
                          <w:sz w:val="32"/>
                          <w:szCs w:val="32"/>
                          <w:lang w:val="ru-RU"/>
                        </w:rPr>
                      </w:pPr>
                      <w:r w:rsidRPr="002D065D">
                        <w:rPr>
                          <w:i/>
                          <w:sz w:val="32"/>
                          <w:szCs w:val="32"/>
                          <w:lang w:val="ru-RU"/>
                        </w:rPr>
                        <w:t>Учитель: Горинова Светлана Александровна</w:t>
                      </w:r>
                    </w:p>
                    <w:p w:rsidR="002D065D" w:rsidRPr="009E4BF1" w:rsidRDefault="002D065D" w:rsidP="009E4BF1">
                      <w:pPr>
                        <w:ind w:left="567" w:right="521"/>
                        <w:jc w:val="center"/>
                        <w:outlineLvl w:val="0"/>
                        <w:rPr>
                          <w:rFonts w:ascii="Castellar" w:hAnsi="Castellar"/>
                          <w:b/>
                          <w:i/>
                          <w:sz w:val="20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0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732790</wp:posOffset>
                </wp:positionV>
                <wp:extent cx="3105785" cy="1285240"/>
                <wp:effectExtent l="0" t="0" r="0" b="10160"/>
                <wp:wrapNone/>
                <wp:docPr id="26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880" w:rsidRPr="007422A0" w:rsidRDefault="00582880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28" type="#_x0000_t202" style="position:absolute;margin-left:56.8pt;margin-top:57.7pt;width:244.55pt;height:101.2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" o:allowincell="f" filled="f" fillcolor="white [3212]" stroked="f" strokecolor="#d9cbaa [2894]">
                <v:textbox inset=",7.2pt,,0">
                  <w:txbxContent>
                    <w:p w:rsidR="00582880" w:rsidRPr="007422A0" w:rsidRDefault="00582880" w:rsidP="005868CD">
                      <w:pPr>
                        <w:pStyle w:val="a8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D065D">
        <w:rPr>
          <w:noProof/>
          <w:lang w:val="ru-RU" w:eastAsia="ru-RU"/>
        </w:rPr>
        <w:drawing>
          <wp:anchor distT="0" distB="0" distL="114300" distR="114300" simplePos="0" relativeHeight="251648512" behindDoc="0" locked="0" layoutInCell="0" allowOverlap="1">
            <wp:simplePos x="0" y="0"/>
            <wp:positionH relativeFrom="page">
              <wp:posOffset>358140</wp:posOffset>
            </wp:positionH>
            <wp:positionV relativeFrom="page">
              <wp:posOffset>7864475</wp:posOffset>
            </wp:positionV>
            <wp:extent cx="6993890" cy="1561465"/>
            <wp:effectExtent l="0" t="0" r="0" b="0"/>
            <wp:wrapNone/>
            <wp:docPr id="298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8" cstate="print"/>
                    <a:srcRect b="10870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15614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422A0">
        <w:rPr>
          <w:noProof/>
          <w:lang w:val="ru-RU" w:eastAsia="ru-RU"/>
        </w:rPr>
        <w:drawing>
          <wp:anchor distT="0" distB="0" distL="114300" distR="114300" simplePos="0" relativeHeight="251683328" behindDoc="0" locked="0" layoutInCell="0" allowOverlap="1">
            <wp:simplePos x="0" y="0"/>
            <wp:positionH relativeFrom="page">
              <wp:posOffset>400208</wp:posOffset>
            </wp:positionH>
            <wp:positionV relativeFrom="page">
              <wp:posOffset>8077200</wp:posOffset>
            </wp:positionV>
            <wp:extent cx="795020" cy="1444625"/>
            <wp:effectExtent l="0" t="0" r="0" b="0"/>
            <wp:wrapNone/>
            <wp:docPr id="870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4446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422A0">
        <w:rPr>
          <w:noProof/>
          <w:lang w:val="ru-RU" w:eastAsia="ru-RU"/>
        </w:rPr>
        <w:drawing>
          <wp:anchor distT="0" distB="0" distL="114300" distR="114300" simplePos="0" relativeHeight="251700736" behindDoc="0" locked="0" layoutInCell="0" allowOverlap="1">
            <wp:simplePos x="0" y="0"/>
            <wp:positionH relativeFrom="page">
              <wp:posOffset>3105150</wp:posOffset>
            </wp:positionH>
            <wp:positionV relativeFrom="page">
              <wp:posOffset>5016547</wp:posOffset>
            </wp:positionV>
            <wp:extent cx="1625600" cy="1219200"/>
            <wp:effectExtent l="19050" t="0" r="0" b="400050"/>
            <wp:wrapNone/>
            <wp:docPr id="3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422A0">
        <w:rPr>
          <w:noProof/>
          <w:lang w:val="ru-RU" w:eastAsia="ru-RU"/>
        </w:rPr>
        <w:drawing>
          <wp:anchor distT="0" distB="0" distL="114300" distR="114300" simplePos="0" relativeHeight="251639296" behindDoc="0" locked="0" layoutInCell="0" allowOverlap="1">
            <wp:simplePos x="0" y="0"/>
            <wp:positionH relativeFrom="page">
              <wp:posOffset>5292333</wp:posOffset>
            </wp:positionH>
            <wp:positionV relativeFrom="page">
              <wp:posOffset>5339350</wp:posOffset>
            </wp:positionV>
            <wp:extent cx="1625600" cy="1219200"/>
            <wp:effectExtent l="171450" t="266700" r="146050" b="800100"/>
            <wp:wrapNone/>
            <wp:docPr id="73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001">
                      <a:off x="0" y="0"/>
                      <a:ext cx="1625600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422A0">
        <w:rPr>
          <w:noProof/>
          <w:lang w:val="ru-RU" w:eastAsia="ru-RU"/>
        </w:rPr>
        <w:drawing>
          <wp:anchor distT="0" distB="0" distL="114300" distR="114300" simplePos="0" relativeHeight="251678208" behindDoc="0" locked="0" layoutInCell="0" allowOverlap="1">
            <wp:simplePos x="0" y="0"/>
            <wp:positionH relativeFrom="page">
              <wp:posOffset>765684</wp:posOffset>
            </wp:positionH>
            <wp:positionV relativeFrom="page">
              <wp:posOffset>5356696</wp:posOffset>
            </wp:positionV>
            <wp:extent cx="1697990" cy="1273810"/>
            <wp:effectExtent l="171450" t="247650" r="111760" b="802640"/>
            <wp:wrapNone/>
            <wp:docPr id="735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4231">
                      <a:off x="0" y="0"/>
                      <a:ext cx="1697990" cy="12738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0" allowOverlap="1">
            <wp:simplePos x="0" y="0"/>
            <wp:positionH relativeFrom="page">
              <wp:posOffset>339090</wp:posOffset>
            </wp:positionH>
            <wp:positionV relativeFrom="page">
              <wp:posOffset>8467090</wp:posOffset>
            </wp:positionV>
            <wp:extent cx="6875145" cy="1060450"/>
            <wp:effectExtent l="19050" t="0" r="1905" b="0"/>
            <wp:wrapNone/>
            <wp:docPr id="1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0390" behindDoc="0" locked="0" layoutInCell="0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454660</wp:posOffset>
                </wp:positionV>
                <wp:extent cx="6858000" cy="7146290"/>
                <wp:effectExtent l="0" t="0" r="0" b="0"/>
                <wp:wrapNone/>
                <wp:docPr id="265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1462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CCCFC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27.65pt;margin-top:35.8pt;width:540pt;height:562.7pt;z-index:251540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" o:allowincell="f" fillcolor="#7cccfc" stroked="f">
                <v:fill color2="white [3212]" rotate="t" focus="100%" type="gradient"/>
                <w10:wrap anchorx="page" anchory="page"/>
              </v:rect>
            </w:pict>
          </mc:Fallback>
        </mc:AlternateContent>
      </w:r>
      <w:r w:rsidR="0080284D">
        <w:rPr>
          <w:noProof/>
          <w:lang w:val="ru-RU" w:eastAsia="ru-RU"/>
        </w:rPr>
        <w:drawing>
          <wp:anchor distT="0" distB="0" distL="114300" distR="114300" simplePos="0" relativeHeight="251693568" behindDoc="0" locked="0" layoutInCell="0" allowOverlap="1">
            <wp:simplePos x="0" y="0"/>
            <wp:positionH relativeFrom="page">
              <wp:posOffset>1333500</wp:posOffset>
            </wp:positionH>
            <wp:positionV relativeFrom="page">
              <wp:posOffset>8531225</wp:posOffset>
            </wp:positionV>
            <wp:extent cx="353060" cy="857250"/>
            <wp:effectExtent l="19050" t="0" r="8890" b="0"/>
            <wp:wrapNone/>
            <wp:docPr id="871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57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 w:rsidRPr="00D36299">
        <w:rPr>
          <w:noProof/>
          <w:lang w:val="ru-RU" w:eastAsia="ru-RU"/>
        </w:rPr>
        <w:drawing>
          <wp:anchor distT="0" distB="0" distL="114300" distR="114300" simplePos="0" relativeHeight="251625984" behindDoc="0" locked="0" layoutInCell="0" allowOverlap="1">
            <wp:simplePos x="0" y="0"/>
            <wp:positionH relativeFrom="page">
              <wp:posOffset>4343420</wp:posOffset>
            </wp:positionH>
            <wp:positionV relativeFrom="page">
              <wp:posOffset>5038934</wp:posOffset>
            </wp:positionV>
            <wp:extent cx="3181502" cy="1664840"/>
            <wp:effectExtent l="0" t="38100" r="56998" b="49660"/>
            <wp:wrapNone/>
            <wp:docPr id="849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176075">
                      <a:off x="0" y="0"/>
                      <a:ext cx="3181005" cy="16645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>
        <w:rPr>
          <w:noProof/>
          <w:lang w:val="ru-RU" w:eastAsia="ru-RU"/>
        </w:rPr>
        <w:drawing>
          <wp:anchor distT="0" distB="0" distL="114300" distR="114300" simplePos="0" relativeHeight="251619840" behindDoc="0" locked="0" layoutInCell="0" allowOverlap="1">
            <wp:simplePos x="0" y="0"/>
            <wp:positionH relativeFrom="page">
              <wp:posOffset>5230495</wp:posOffset>
            </wp:positionH>
            <wp:positionV relativeFrom="page">
              <wp:posOffset>4210685</wp:posOffset>
            </wp:positionV>
            <wp:extent cx="2456180" cy="1277620"/>
            <wp:effectExtent l="57150" t="0" r="20320" b="36830"/>
            <wp:wrapNone/>
            <wp:docPr id="737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56180" cy="12776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732790</wp:posOffset>
                </wp:positionV>
                <wp:extent cx="5135245" cy="3877945"/>
                <wp:effectExtent l="0" t="0" r="0" b="0"/>
                <wp:wrapNone/>
                <wp:docPr id="264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3877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677"/>
                              <w:picture/>
                            </w:sdtPr>
                            <w:sdtEndPr/>
                            <w:sdtContent>
                              <w:p w:rsidR="00374D1F" w:rsidRDefault="00374D1F" w:rsidP="00374D1F">
                                <w:pPr>
                                  <w:pStyle w:val="a6"/>
                                </w:pPr>
                                <w:r w:rsidRPr="00D40AB0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2998579" cy="2902294"/>
                                      <wp:effectExtent l="400050" t="400050" r="392321" b="393356"/>
                                      <wp:docPr id="757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21300000">
                                                <a:off x="0" y="0"/>
                                                <a:ext cx="2997968" cy="29017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29" type="#_x0000_t202" style="position:absolute;margin-left:56.8pt;margin-top:57.7pt;width:404.35pt;height:305.35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677"/>
                        <w:picture/>
                      </w:sdtPr>
                      <w:sdtEndPr/>
                      <w:sdtContent>
                        <w:p w:rsidR="00374D1F" w:rsidRDefault="00374D1F" w:rsidP="00374D1F">
                          <w:pPr>
                            <w:pStyle w:val="a6"/>
                          </w:pPr>
                          <w:r w:rsidRPr="00D40AB0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2998579" cy="2902294"/>
                                <wp:effectExtent l="400050" t="400050" r="392321" b="393356"/>
                                <wp:docPr id="757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00000">
                                          <a:off x="0" y="0"/>
                                          <a:ext cx="2997968" cy="290170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48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6248400</wp:posOffset>
                </wp:positionV>
                <wp:extent cx="6858000" cy="2686050"/>
                <wp:effectExtent l="0" t="0" r="0" b="0"/>
                <wp:wrapNone/>
                <wp:docPr id="26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686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rgbClr val="FEB80A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492pt;width:540pt;height:211.5pt;z-index:2515444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" o:allowincell="f" fillcolor="white [3212]" stroked="f">
                <v:fill color2="#feb80a" rotate="t" focus="100%" type="gradient"/>
                <w10:wrap anchorx="page" anchory="page"/>
              </v:rect>
            </w:pict>
          </mc:Fallback>
        </mc:AlternateContent>
      </w:r>
      <w:r w:rsidR="00374D1F">
        <w:rPr>
          <w:noProof/>
          <w:lang w:val="ru-RU" w:eastAsia="ru-RU"/>
        </w:rPr>
        <w:drawing>
          <wp:anchor distT="0" distB="0" distL="114300" distR="114300" simplePos="0" relativeHeight="251630080" behindDoc="0" locked="0" layoutInCell="0" allowOverlap="1">
            <wp:simplePos x="0" y="0"/>
            <wp:positionH relativeFrom="page">
              <wp:posOffset>361950</wp:posOffset>
            </wp:positionH>
            <wp:positionV relativeFrom="page">
              <wp:posOffset>4975860</wp:posOffset>
            </wp:positionV>
            <wp:extent cx="2057400" cy="1219200"/>
            <wp:effectExtent l="19050" t="0" r="0" b="0"/>
            <wp:wrapNone/>
            <wp:docPr id="736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552C8E">
        <w:br w:type="page"/>
      </w:r>
    </w:p>
    <w:p w:rsidR="00E46113" w:rsidRPr="00E46113" w:rsidRDefault="00E46113" w:rsidP="00E46113">
      <w:pPr>
        <w:ind w:right="-23"/>
        <w:jc w:val="center"/>
        <w:outlineLvl w:val="0"/>
        <w:rPr>
          <w:rFonts w:ascii="Castellar" w:hAnsi="Castellar"/>
          <w:b/>
          <w:i/>
          <w:color w:val="0070C0"/>
          <w:sz w:val="18"/>
          <w:szCs w:val="32"/>
        </w:rPr>
      </w:pPr>
      <w:r w:rsidRPr="00E46113">
        <w:rPr>
          <w:rFonts w:ascii="Castellar" w:hAnsi="Castellar"/>
          <w:b/>
          <w:i/>
          <w:color w:val="0070C0"/>
          <w:sz w:val="40"/>
          <w:szCs w:val="32"/>
        </w:rPr>
        <w:lastRenderedPageBreak/>
        <w:t>"Summer – The Best Time for Sport"</w:t>
      </w:r>
    </w:p>
    <w:p w:rsidR="00552C8E" w:rsidRDefault="00794ACA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0" allowOverlap="1">
                <wp:simplePos x="0" y="0"/>
                <wp:positionH relativeFrom="page">
                  <wp:posOffset>4507230</wp:posOffset>
                </wp:positionH>
                <wp:positionV relativeFrom="page">
                  <wp:posOffset>1631315</wp:posOffset>
                </wp:positionV>
                <wp:extent cx="2625725" cy="716915"/>
                <wp:effectExtent l="0" t="0" r="3175" b="6985"/>
                <wp:wrapNone/>
                <wp:docPr id="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725" cy="716915"/>
                        </a:xfrm>
                        <a:prstGeom prst="rect">
                          <a:avLst/>
                        </a:prstGeom>
                        <a:solidFill>
                          <a:srgbClr val="B2D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3A1B" w:rsidRPr="00AF3A1B" w:rsidRDefault="00AF3A1B" w:rsidP="00AF3A1B">
                            <w:pPr>
                              <w:pStyle w:val="a8"/>
                              <w:rPr>
                                <w:sz w:val="10"/>
                              </w:rPr>
                            </w:pPr>
                          </w:p>
                          <w:p w:rsidR="00AF3A1B" w:rsidRPr="00444F5D" w:rsidRDefault="00AF3A1B" w:rsidP="0011158F">
                            <w:pPr>
                              <w:pStyle w:val="a8"/>
                              <w:jc w:val="center"/>
                              <w:rPr>
                                <w:sz w:val="22"/>
                                <w:lang w:val="ru-RU"/>
                              </w:rPr>
                            </w:pPr>
                            <w:r w:rsidRPr="008067E8">
                              <w:rPr>
                                <w:sz w:val="22"/>
                              </w:rPr>
                              <w:t>Summer is the best time for sport. We can do some sports everywhere!</w:t>
                            </w:r>
                            <w:r w:rsidR="00444F5D" w:rsidRPr="00444F5D">
                              <w:rPr>
                                <w:sz w:val="22"/>
                              </w:rPr>
                              <w:t xml:space="preserve"> </w:t>
                            </w:r>
                            <w:r w:rsidR="00444F5D" w:rsidRPr="008067E8">
                              <w:rPr>
                                <w:sz w:val="22"/>
                              </w:rPr>
                              <w:t>It’s fantastic!</w:t>
                            </w:r>
                          </w:p>
                          <w:p w:rsidR="00AF3A1B" w:rsidRDefault="00AF3A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30" style="position:absolute;margin-left:354.9pt;margin-top:128.45pt;width:206.75pt;height:56.45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" o:allowincell="f" fillcolor="#b2d65b" stroked="f">
                <v:textbox>
                  <w:txbxContent>
                    <w:p w:rsidR="00AF3A1B" w:rsidRPr="00AF3A1B" w:rsidRDefault="00AF3A1B" w:rsidP="00AF3A1B">
                      <w:pPr>
                        <w:pStyle w:val="a8"/>
                        <w:rPr>
                          <w:sz w:val="10"/>
                        </w:rPr>
                      </w:pPr>
                    </w:p>
                    <w:p w:rsidR="00AF3A1B" w:rsidRPr="00444F5D" w:rsidRDefault="00AF3A1B" w:rsidP="0011158F">
                      <w:pPr>
                        <w:pStyle w:val="a8"/>
                        <w:jc w:val="center"/>
                        <w:rPr>
                          <w:sz w:val="22"/>
                          <w:lang w:val="ru-RU"/>
                        </w:rPr>
                      </w:pPr>
                      <w:r w:rsidRPr="008067E8">
                        <w:rPr>
                          <w:sz w:val="22"/>
                        </w:rPr>
                        <w:t>Summer is the best time for sport. We can do some sports everywhere!</w:t>
                      </w:r>
                      <w:r w:rsidR="00444F5D" w:rsidRPr="00444F5D">
                        <w:rPr>
                          <w:sz w:val="22"/>
                        </w:rPr>
                        <w:t xml:space="preserve"> </w:t>
                      </w:r>
                      <w:r w:rsidR="00444F5D" w:rsidRPr="008067E8">
                        <w:rPr>
                          <w:sz w:val="22"/>
                        </w:rPr>
                        <w:t>It’s fantastic!</w:t>
                      </w:r>
                    </w:p>
                    <w:p w:rsidR="00AF3A1B" w:rsidRDefault="00AF3A1B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6166485</wp:posOffset>
                </wp:positionV>
                <wp:extent cx="3806190" cy="1068070"/>
                <wp:effectExtent l="0" t="0" r="3810" b="0"/>
                <wp:wrapNone/>
                <wp:docPr id="26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6190" cy="1068070"/>
                        </a:xfrm>
                        <a:prstGeom prst="rect">
                          <a:avLst/>
                        </a:prstGeom>
                        <a:solidFill>
                          <a:srgbClr val="B2D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8pt;margin-top:485.55pt;width:299.7pt;height:84.1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" o:allowincell="f" fillcolor="#b2d65b" stroked="f"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70105" behindDoc="0" locked="0" layoutInCell="0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457200</wp:posOffset>
                </wp:positionV>
                <wp:extent cx="6858000" cy="9148445"/>
                <wp:effectExtent l="0" t="0" r="0" b="0"/>
                <wp:wrapNone/>
                <wp:docPr id="25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258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27.65pt;margin-top:36pt;width:540pt;height:720.35pt;z-index:251570105;mso-position-horizontal-relative:page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" o:allowincell="f">
                <v:rect id="Rectangle 105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F3b8A&#10;AADcAAAADwAAAGRycy9kb3ducmV2LnhtbERPzYrCMBC+L/gOYQRva6rgslTTosKiFw9bfYCxGdNq&#10;MylNtq1vbw4LHj++/00+2kb01PnasYLFPAFBXDpds1FwOf98foPwAVlj45gUPMlDnk0+NphqN/Av&#10;9UUwIoawT1FBFUKbSunLiiz6uWuJI3dzncUQYWek7nCI4baRyyT5khZrjg0VtrSvqHwUf1ZBXxpD&#10;98MpaPTNdjc86uKKT6Vm03G7BhFoDG/xv/uoFSxXcW08E4+AzF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MEXdvwAAANwAAAAPAAAAAAAAAAAAAAAAAJgCAABkcnMvZG93bnJl&#10;di54bWxQSwUGAAAAAAQABAD1AAAAhAMAAAAA&#10;" fillcolor="#7cccfc" stroked="f">
                  <v:fill color2="white [3212]" rotate="t" focus="100%" type="gradient"/>
                </v:rect>
                <v:rect id="Rectangle 106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xsMMA&#10;AADcAAAADwAAAGRycy9kb3ducmV2LnhtbESPQYvCMBSE78L+h/CEvWlaWWWtRlkUYdGTut4fzbMN&#10;Ni+1idr++40geBxm5htmvmxtJe7UeONYQTpMQBDnThsuFPwdN4NvED4ga6wck4KOPCwXH705Zto9&#10;eE/3QyhEhLDPUEEZQp1J6fOSLPqhq4mjd3aNxRBlU0jd4CPCbSVHSTKRFg3HhRJrWpWUXw43q+BU&#10;b67mfDrebGpc+rXadsVu3Sn12W9/ZiACteEdfrV/tYLReAr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xsMMAAADcAAAADwAAAAAAAAAAAAAAAACYAgAAZHJzL2Rv&#10;d25yZXYueG1sUEsFBgAAAAAEAAQA9QAAAIgDAAAAAA==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DB0FAA">
        <w:rPr>
          <w:noProof/>
          <w:lang w:val="ru-RU" w:eastAsia="ru-RU"/>
        </w:rPr>
        <w:drawing>
          <wp:anchor distT="0" distB="0" distL="114300" distR="114300" simplePos="0" relativeHeight="251650560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7680960</wp:posOffset>
            </wp:positionV>
            <wp:extent cx="6876302" cy="1746508"/>
            <wp:effectExtent l="19050" t="0" r="748" b="0"/>
            <wp:wrapNone/>
            <wp:docPr id="29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302" cy="174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>
                <wp:simplePos x="0" y="0"/>
                <wp:positionH relativeFrom="page">
                  <wp:posOffset>633095</wp:posOffset>
                </wp:positionH>
                <wp:positionV relativeFrom="page">
                  <wp:posOffset>6065520</wp:posOffset>
                </wp:positionV>
                <wp:extent cx="3105785" cy="1285240"/>
                <wp:effectExtent l="0" t="0" r="0" b="10160"/>
                <wp:wrapNone/>
                <wp:docPr id="26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651" w:rsidRPr="008067E8" w:rsidRDefault="00A16527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u w:val="single"/>
                              </w:rPr>
                            </w:pPr>
                            <w:r w:rsidRPr="008067E8">
                              <w:rPr>
                                <w:sz w:val="22"/>
                                <w:u w:val="single"/>
                              </w:rPr>
                              <w:t xml:space="preserve">DOING </w:t>
                            </w:r>
                            <w:r w:rsidR="00E41651" w:rsidRPr="008067E8">
                              <w:rPr>
                                <w:sz w:val="22"/>
                                <w:u w:val="single"/>
                              </w:rPr>
                              <w:t>SPORTS NEAR THE HOUSE</w:t>
                            </w:r>
                          </w:p>
                          <w:p w:rsidR="00E41651" w:rsidRPr="008067E8" w:rsidRDefault="00A16527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 w:rsidRPr="008067E8">
                              <w:rPr>
                                <w:sz w:val="22"/>
                              </w:rPr>
                              <w:t>I</w:t>
                            </w:r>
                            <w:r w:rsidR="00E41651" w:rsidRPr="008067E8">
                              <w:rPr>
                                <w:sz w:val="22"/>
                              </w:rPr>
                              <w:t xml:space="preserve">t is </w:t>
                            </w:r>
                            <w:r w:rsidR="00AF3A1B" w:rsidRPr="008067E8">
                              <w:rPr>
                                <w:sz w:val="22"/>
                              </w:rPr>
                              <w:t xml:space="preserve">great </w:t>
                            </w:r>
                            <w:r w:rsidR="00E41651" w:rsidRPr="008067E8">
                              <w:rPr>
                                <w:sz w:val="22"/>
                              </w:rPr>
                              <w:t xml:space="preserve">to go in for sports </w:t>
                            </w:r>
                            <w:r w:rsidRPr="008067E8">
                              <w:rPr>
                                <w:sz w:val="22"/>
                              </w:rPr>
                              <w:t>in</w:t>
                            </w:r>
                            <w:r w:rsidR="00E41651" w:rsidRPr="008067E8">
                              <w:rPr>
                                <w:sz w:val="22"/>
                              </w:rPr>
                              <w:t xml:space="preserve"> a playground</w:t>
                            </w:r>
                            <w:r w:rsidRPr="008067E8">
                              <w:rPr>
                                <w:sz w:val="22"/>
                              </w:rPr>
                              <w:t xml:space="preserve"> near the house!</w:t>
                            </w:r>
                            <w:r w:rsidR="0011158F" w:rsidRPr="008067E8">
                              <w:rPr>
                                <w:sz w:val="22"/>
                              </w:rPr>
                              <w:t xml:space="preserve"> But mind</w:t>
                            </w:r>
                            <w:r w:rsidR="00CD273A" w:rsidRPr="008067E8">
                              <w:rPr>
                                <w:sz w:val="22"/>
                              </w:rPr>
                              <w:t>,</w:t>
                            </w:r>
                            <w:r w:rsidR="0011158F" w:rsidRPr="008067E8">
                              <w:rPr>
                                <w:sz w:val="22"/>
                              </w:rPr>
                              <w:t xml:space="preserve"> your parents are watching you! Don’t do silly things!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.85pt;margin-top:477.6pt;width:244.55pt;height:101.2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" o:allowincell="f" filled="f" fillcolor="white [3212]" stroked="f" strokecolor="#d9cbaa [2894]">
                <v:textbox inset=",7.2pt,,0">
                  <w:txbxContent>
                    <w:p w:rsidR="00E41651" w:rsidRPr="008067E8" w:rsidRDefault="00A16527" w:rsidP="008067E8">
                      <w:pPr>
                        <w:pStyle w:val="a8"/>
                        <w:jc w:val="center"/>
                        <w:rPr>
                          <w:sz w:val="22"/>
                          <w:u w:val="single"/>
                        </w:rPr>
                      </w:pPr>
                      <w:r w:rsidRPr="008067E8">
                        <w:rPr>
                          <w:sz w:val="22"/>
                          <w:u w:val="single"/>
                        </w:rPr>
                        <w:t xml:space="preserve">DOING </w:t>
                      </w:r>
                      <w:r w:rsidR="00E41651" w:rsidRPr="008067E8">
                        <w:rPr>
                          <w:sz w:val="22"/>
                          <w:u w:val="single"/>
                        </w:rPr>
                        <w:t>SPORTS NEAR THE HOUSE</w:t>
                      </w:r>
                    </w:p>
                    <w:p w:rsidR="00E41651" w:rsidRPr="008067E8" w:rsidRDefault="00A16527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 w:rsidRPr="008067E8">
                        <w:rPr>
                          <w:sz w:val="22"/>
                        </w:rPr>
                        <w:t>I</w:t>
                      </w:r>
                      <w:r w:rsidR="00E41651" w:rsidRPr="008067E8">
                        <w:rPr>
                          <w:sz w:val="22"/>
                        </w:rPr>
                        <w:t xml:space="preserve">t is </w:t>
                      </w:r>
                      <w:r w:rsidR="00AF3A1B" w:rsidRPr="008067E8">
                        <w:rPr>
                          <w:sz w:val="22"/>
                        </w:rPr>
                        <w:t xml:space="preserve">great </w:t>
                      </w:r>
                      <w:r w:rsidR="00E41651" w:rsidRPr="008067E8">
                        <w:rPr>
                          <w:sz w:val="22"/>
                        </w:rPr>
                        <w:t xml:space="preserve">to go in for sports </w:t>
                      </w:r>
                      <w:r w:rsidRPr="008067E8">
                        <w:rPr>
                          <w:sz w:val="22"/>
                        </w:rPr>
                        <w:t>in</w:t>
                      </w:r>
                      <w:r w:rsidR="00E41651" w:rsidRPr="008067E8">
                        <w:rPr>
                          <w:sz w:val="22"/>
                        </w:rPr>
                        <w:t xml:space="preserve"> a playground</w:t>
                      </w:r>
                      <w:r w:rsidRPr="008067E8">
                        <w:rPr>
                          <w:sz w:val="22"/>
                        </w:rPr>
                        <w:t xml:space="preserve"> near the house!</w:t>
                      </w:r>
                      <w:r w:rsidR="0011158F" w:rsidRPr="008067E8">
                        <w:rPr>
                          <w:sz w:val="22"/>
                        </w:rPr>
                        <w:t xml:space="preserve"> But mind</w:t>
                      </w:r>
                      <w:r w:rsidR="00CD273A" w:rsidRPr="008067E8">
                        <w:rPr>
                          <w:sz w:val="22"/>
                        </w:rPr>
                        <w:t>,</w:t>
                      </w:r>
                      <w:r w:rsidR="0011158F" w:rsidRPr="008067E8">
                        <w:rPr>
                          <w:sz w:val="22"/>
                        </w:rPr>
                        <w:t xml:space="preserve"> your parents are watching you! Don’t do silly things!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2D73"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7863840</wp:posOffset>
            </wp:positionV>
            <wp:extent cx="6859270" cy="1656080"/>
            <wp:effectExtent l="19050" t="0" r="0" b="0"/>
            <wp:wrapNone/>
            <wp:docPr id="2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3554730</wp:posOffset>
                </wp:positionH>
                <wp:positionV relativeFrom="page">
                  <wp:posOffset>4257040</wp:posOffset>
                </wp:positionV>
                <wp:extent cx="3760470" cy="3154680"/>
                <wp:effectExtent l="0" t="0" r="0" b="0"/>
                <wp:wrapNone/>
                <wp:docPr id="26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0470" cy="315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295"/>
                              <w:picture/>
                            </w:sdtPr>
                            <w:sdtEndPr/>
                            <w:sdtContent>
                              <w:p w:rsidR="00D40AB0" w:rsidRDefault="00D40AB0" w:rsidP="00D40AB0">
                                <w:pPr>
                                  <w:pStyle w:val="a5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2807952" cy="2105964"/>
                                      <wp:effectExtent l="400050" t="438150" r="393065" b="427990"/>
                                      <wp:docPr id="322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300000">
                                                <a:off x="0" y="0"/>
                                                <a:ext cx="2814108" cy="21105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2" type="#_x0000_t202" style="position:absolute;margin-left:279.9pt;margin-top:335.2pt;width:296.1pt;height:248.4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295"/>
                        <w:picture/>
                      </w:sdtPr>
                      <w:sdtEndPr/>
                      <w:sdtContent>
                        <w:p w:rsidR="00D40AB0" w:rsidRDefault="00D40AB0" w:rsidP="00D40AB0">
                          <w:pPr>
                            <w:pStyle w:val="a5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2807952" cy="2105964"/>
                                <wp:effectExtent l="400050" t="438150" r="393065" b="427990"/>
                                <wp:docPr id="322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300000">
                                          <a:off x="0" y="0"/>
                                          <a:ext cx="2814108" cy="211058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5726" behindDoc="0" locked="0" layoutInCell="0" allowOverlap="1">
                <wp:simplePos x="0" y="0"/>
                <wp:positionH relativeFrom="page">
                  <wp:posOffset>415290</wp:posOffset>
                </wp:positionH>
                <wp:positionV relativeFrom="page">
                  <wp:posOffset>609600</wp:posOffset>
                </wp:positionV>
                <wp:extent cx="5347970" cy="4316095"/>
                <wp:effectExtent l="0" t="0" r="0" b="0"/>
                <wp:wrapNone/>
                <wp:docPr id="25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431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443"/>
                              <w:picture/>
                            </w:sdtPr>
                            <w:sdtEndPr/>
                            <w:sdtContent>
                              <w:p w:rsidR="00D40AB0" w:rsidRDefault="00D40AB0" w:rsidP="00D40AB0">
                                <w:pPr>
                                  <w:pStyle w:val="a6"/>
                                </w:pPr>
                                <w:r w:rsidRPr="00D40AB0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4316831" cy="3237623"/>
                                      <wp:effectExtent l="438150" t="457200" r="445669" b="439027"/>
                                      <wp:docPr id="286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21300000">
                                                <a:off x="0" y="0"/>
                                                <a:ext cx="4327618" cy="32457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margin-left:32.7pt;margin-top:48pt;width:421.1pt;height:339.85pt;z-index:251595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443"/>
                        <w:picture/>
                      </w:sdtPr>
                      <w:sdtEndPr/>
                      <w:sdtContent>
                        <w:p w:rsidR="00D40AB0" w:rsidRDefault="00D40AB0" w:rsidP="00D40AB0">
                          <w:pPr>
                            <w:pStyle w:val="a6"/>
                          </w:pPr>
                          <w:r w:rsidRPr="00D40AB0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4316831" cy="3237623"/>
                                <wp:effectExtent l="438150" t="457200" r="445669" b="439027"/>
                                <wp:docPr id="286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00000">
                                          <a:off x="0" y="0"/>
                                          <a:ext cx="4327618" cy="324571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552C8E">
        <w:br w:type="page"/>
      </w:r>
    </w:p>
    <w:p w:rsidR="00946164" w:rsidRDefault="00794ACA">
      <w:pPr>
        <w:spacing w:after="200" w:line="276" w:lineRule="auto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0" allowOverlap="1">
                <wp:simplePos x="0" y="0"/>
                <wp:positionH relativeFrom="page">
                  <wp:posOffset>4652645</wp:posOffset>
                </wp:positionH>
                <wp:positionV relativeFrom="page">
                  <wp:posOffset>1470025</wp:posOffset>
                </wp:positionV>
                <wp:extent cx="2494280" cy="5962015"/>
                <wp:effectExtent l="0" t="0" r="0" b="635"/>
                <wp:wrapNone/>
                <wp:docPr id="19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280" cy="596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FE7" w:rsidRPr="0011158F" w:rsidRDefault="00F43FE7" w:rsidP="005868CD">
                            <w:pPr>
                              <w:pStyle w:val="a9"/>
                            </w:pPr>
                          </w:p>
                          <w:p w:rsidR="00CD273A" w:rsidRPr="00E46113" w:rsidRDefault="00CD273A" w:rsidP="00E41651">
                            <w:pPr>
                              <w:pStyle w:val="a8"/>
                              <w:rPr>
                                <w:sz w:val="2"/>
                                <w:u w:val="single"/>
                              </w:rPr>
                            </w:pPr>
                          </w:p>
                          <w:p w:rsidR="0011158F" w:rsidRPr="008067E8" w:rsidRDefault="0011158F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u w:val="single"/>
                              </w:rPr>
                            </w:pPr>
                            <w:r w:rsidRPr="008067E8">
                              <w:rPr>
                                <w:sz w:val="22"/>
                                <w:u w:val="single"/>
                              </w:rPr>
                              <w:t xml:space="preserve">A WIDE VARIETY OF </w:t>
                            </w:r>
                            <w:r w:rsidR="00CD273A" w:rsidRPr="008067E8">
                              <w:rPr>
                                <w:sz w:val="22"/>
                                <w:u w:val="single"/>
                              </w:rPr>
                              <w:t xml:space="preserve">EXCITING </w:t>
                            </w:r>
                            <w:r w:rsidRPr="008067E8">
                              <w:rPr>
                                <w:sz w:val="22"/>
                                <w:u w:val="single"/>
                              </w:rPr>
                              <w:t>ACTIVITIES</w:t>
                            </w:r>
                          </w:p>
                          <w:p w:rsidR="00E41651" w:rsidRPr="008067E8" w:rsidRDefault="00AF3A1B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 w:rsidRPr="008067E8">
                              <w:rPr>
                                <w:sz w:val="22"/>
                              </w:rPr>
                              <w:t>S</w:t>
                            </w:r>
                            <w:r w:rsidR="00E41651" w:rsidRPr="008067E8">
                              <w:rPr>
                                <w:sz w:val="22"/>
                              </w:rPr>
                              <w:t>kateboard</w:t>
                            </w:r>
                            <w:r w:rsidRPr="008067E8">
                              <w:rPr>
                                <w:sz w:val="22"/>
                              </w:rPr>
                              <w:t>ing is great! It</w:t>
                            </w:r>
                            <w:r w:rsidR="00E41651" w:rsidRPr="008067E8">
                              <w:rPr>
                                <w:sz w:val="22"/>
                              </w:rPr>
                              <w:t xml:space="preserve"> develops </w:t>
                            </w:r>
                            <w:r w:rsidR="00E46113">
                              <w:rPr>
                                <w:sz w:val="22"/>
                              </w:rPr>
                              <w:t xml:space="preserve">all groups of </w:t>
                            </w:r>
                            <w:r w:rsidR="00E41651" w:rsidRPr="008067E8">
                              <w:rPr>
                                <w:sz w:val="22"/>
                              </w:rPr>
                              <w:t>muscles</w:t>
                            </w:r>
                            <w:r w:rsidRPr="008067E8">
                              <w:rPr>
                                <w:sz w:val="22"/>
                              </w:rPr>
                              <w:t>. T</w:t>
                            </w:r>
                            <w:r w:rsidR="00E41651" w:rsidRPr="008067E8">
                              <w:rPr>
                                <w:sz w:val="22"/>
                              </w:rPr>
                              <w:t xml:space="preserve">here are competitions </w:t>
                            </w:r>
                            <w:r w:rsidRPr="008067E8">
                              <w:rPr>
                                <w:sz w:val="22"/>
                              </w:rPr>
                              <w:t>in skateboarding in many cities and towns</w:t>
                            </w:r>
                            <w:r w:rsidR="00E41651" w:rsidRPr="008067E8">
                              <w:rPr>
                                <w:sz w:val="22"/>
                              </w:rPr>
                              <w:t>.</w:t>
                            </w:r>
                            <w:r w:rsidRPr="008067E8">
                              <w:rPr>
                                <w:sz w:val="22"/>
                              </w:rPr>
                              <w:t xml:space="preserve"> It’s so exciting!</w:t>
                            </w: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70A0E" w:rsidRPr="00E70A0E" w:rsidRDefault="00E46113" w:rsidP="00E70A0E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</w:t>
                            </w:r>
                            <w:r w:rsidR="00E41651" w:rsidRPr="008067E8">
                              <w:rPr>
                                <w:sz w:val="22"/>
                              </w:rPr>
                              <w:t>limb</w:t>
                            </w:r>
                            <w:r>
                              <w:rPr>
                                <w:sz w:val="22"/>
                              </w:rPr>
                              <w:t>ing</w:t>
                            </w:r>
                            <w:r w:rsidR="00E41651" w:rsidRPr="008067E8">
                              <w:rPr>
                                <w:sz w:val="22"/>
                              </w:rPr>
                              <w:t xml:space="preserve"> trees </w:t>
                            </w:r>
                            <w:r w:rsidR="00AF3A1B" w:rsidRPr="008067E8">
                              <w:rPr>
                                <w:sz w:val="22"/>
                              </w:rPr>
                              <w:t>is a kind of sport for kids too</w:t>
                            </w:r>
                            <w:r w:rsidR="00E41651" w:rsidRPr="008067E8">
                              <w:rPr>
                                <w:sz w:val="22"/>
                              </w:rPr>
                              <w:t xml:space="preserve">! </w:t>
                            </w:r>
                            <w:r w:rsidR="00AF3A1B" w:rsidRPr="008067E8">
                              <w:rPr>
                                <w:sz w:val="22"/>
                              </w:rPr>
                              <w:t>Do you agree with me?</w:t>
                            </w:r>
                            <w:r w:rsidR="00E70A0E" w:rsidRPr="00E70A0E">
                              <w:rPr>
                                <w:sz w:val="22"/>
                              </w:rPr>
                              <w:t xml:space="preserve">             </w:t>
                            </w:r>
                            <w:r w:rsidR="00E70A0E">
                              <w:rPr>
                                <w:sz w:val="22"/>
                              </w:rPr>
                              <w:t xml:space="preserve">  What a good climber I am!</w:t>
                            </w: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497FF3" w:rsidRDefault="00497FF3" w:rsidP="00E46113">
                            <w:pPr>
                              <w:pStyle w:val="a8"/>
                              <w:rPr>
                                <w:sz w:val="22"/>
                              </w:rPr>
                            </w:pPr>
                          </w:p>
                          <w:p w:rsidR="00E46113" w:rsidRPr="008067E8" w:rsidRDefault="00E46113" w:rsidP="00E46113">
                            <w:pPr>
                              <w:pStyle w:val="a8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497FF3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 w:rsidRPr="008067E8">
                              <w:rPr>
                                <w:sz w:val="22"/>
                              </w:rPr>
                              <w:t>Look!  I c</w:t>
                            </w:r>
                            <w:r w:rsidR="00AF3A1B" w:rsidRPr="008067E8">
                              <w:rPr>
                                <w:sz w:val="22"/>
                              </w:rPr>
                              <w:t xml:space="preserve">an </w:t>
                            </w:r>
                            <w:r w:rsidRPr="008067E8">
                              <w:rPr>
                                <w:sz w:val="22"/>
                              </w:rPr>
                              <w:t>do this! I’m sporty, aren’t I?</w:t>
                            </w:r>
                          </w:p>
                          <w:p w:rsidR="00497FF3" w:rsidRPr="008067E8" w:rsidRDefault="00497FF3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 w:rsidRPr="008067E8">
                              <w:rPr>
                                <w:sz w:val="22"/>
                              </w:rPr>
                              <w:t>What about you?</w:t>
                            </w: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4" type="#_x0000_t202" style="position:absolute;margin-left:366.35pt;margin-top:115.75pt;width:196.4pt;height:469.4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" o:allowincell="f" filled="f" fillcolor="white [3212]" stroked="f" strokecolor="#d9cbaa [2894]">
                <v:textbox inset=",7.2pt,,0">
                  <w:txbxContent>
                    <w:p w:rsidR="00F43FE7" w:rsidRPr="0011158F" w:rsidRDefault="00F43FE7" w:rsidP="005868CD">
                      <w:pPr>
                        <w:pStyle w:val="a9"/>
                      </w:pPr>
                    </w:p>
                    <w:p w:rsidR="00CD273A" w:rsidRPr="00E46113" w:rsidRDefault="00CD273A" w:rsidP="00E41651">
                      <w:pPr>
                        <w:pStyle w:val="a8"/>
                        <w:rPr>
                          <w:sz w:val="2"/>
                          <w:u w:val="single"/>
                        </w:rPr>
                      </w:pPr>
                    </w:p>
                    <w:p w:rsidR="0011158F" w:rsidRPr="008067E8" w:rsidRDefault="0011158F" w:rsidP="008067E8">
                      <w:pPr>
                        <w:pStyle w:val="a8"/>
                        <w:jc w:val="center"/>
                        <w:rPr>
                          <w:sz w:val="22"/>
                          <w:u w:val="single"/>
                        </w:rPr>
                      </w:pPr>
                      <w:r w:rsidRPr="008067E8">
                        <w:rPr>
                          <w:sz w:val="22"/>
                          <w:u w:val="single"/>
                        </w:rPr>
                        <w:t xml:space="preserve">A WIDE VARIETY OF </w:t>
                      </w:r>
                      <w:r w:rsidR="00CD273A" w:rsidRPr="008067E8">
                        <w:rPr>
                          <w:sz w:val="22"/>
                          <w:u w:val="single"/>
                        </w:rPr>
                        <w:t xml:space="preserve">EXCITING </w:t>
                      </w:r>
                      <w:r w:rsidRPr="008067E8">
                        <w:rPr>
                          <w:sz w:val="22"/>
                          <w:u w:val="single"/>
                        </w:rPr>
                        <w:t>ACTIVITIES</w:t>
                      </w:r>
                    </w:p>
                    <w:p w:rsidR="00E41651" w:rsidRPr="008067E8" w:rsidRDefault="00AF3A1B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 w:rsidRPr="008067E8">
                        <w:rPr>
                          <w:sz w:val="22"/>
                        </w:rPr>
                        <w:t>S</w:t>
                      </w:r>
                      <w:r w:rsidR="00E41651" w:rsidRPr="008067E8">
                        <w:rPr>
                          <w:sz w:val="22"/>
                        </w:rPr>
                        <w:t>kateboard</w:t>
                      </w:r>
                      <w:r w:rsidRPr="008067E8">
                        <w:rPr>
                          <w:sz w:val="22"/>
                        </w:rPr>
                        <w:t>ing is great! It</w:t>
                      </w:r>
                      <w:r w:rsidR="00E41651" w:rsidRPr="008067E8">
                        <w:rPr>
                          <w:sz w:val="22"/>
                        </w:rPr>
                        <w:t xml:space="preserve"> develops </w:t>
                      </w:r>
                      <w:r w:rsidR="00E46113">
                        <w:rPr>
                          <w:sz w:val="22"/>
                        </w:rPr>
                        <w:t xml:space="preserve">all groups of </w:t>
                      </w:r>
                      <w:r w:rsidR="00E41651" w:rsidRPr="008067E8">
                        <w:rPr>
                          <w:sz w:val="22"/>
                        </w:rPr>
                        <w:t>muscles</w:t>
                      </w:r>
                      <w:r w:rsidRPr="008067E8">
                        <w:rPr>
                          <w:sz w:val="22"/>
                        </w:rPr>
                        <w:t>. T</w:t>
                      </w:r>
                      <w:r w:rsidR="00E41651" w:rsidRPr="008067E8">
                        <w:rPr>
                          <w:sz w:val="22"/>
                        </w:rPr>
                        <w:t xml:space="preserve">here are competitions </w:t>
                      </w:r>
                      <w:r w:rsidRPr="008067E8">
                        <w:rPr>
                          <w:sz w:val="22"/>
                        </w:rPr>
                        <w:t>in skateboarding in many cities and towns</w:t>
                      </w:r>
                      <w:r w:rsidR="00E41651" w:rsidRPr="008067E8">
                        <w:rPr>
                          <w:sz w:val="22"/>
                        </w:rPr>
                        <w:t>.</w:t>
                      </w:r>
                      <w:r w:rsidRPr="008067E8">
                        <w:rPr>
                          <w:sz w:val="22"/>
                        </w:rPr>
                        <w:t xml:space="preserve"> It’s so exciting!</w:t>
                      </w: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70A0E" w:rsidRPr="00E70A0E" w:rsidRDefault="00E46113" w:rsidP="00E70A0E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</w:t>
                      </w:r>
                      <w:r w:rsidR="00E41651" w:rsidRPr="008067E8">
                        <w:rPr>
                          <w:sz w:val="22"/>
                        </w:rPr>
                        <w:t>limb</w:t>
                      </w:r>
                      <w:r>
                        <w:rPr>
                          <w:sz w:val="22"/>
                        </w:rPr>
                        <w:t>ing</w:t>
                      </w:r>
                      <w:r w:rsidR="00E41651" w:rsidRPr="008067E8">
                        <w:rPr>
                          <w:sz w:val="22"/>
                        </w:rPr>
                        <w:t xml:space="preserve"> trees </w:t>
                      </w:r>
                      <w:r w:rsidR="00AF3A1B" w:rsidRPr="008067E8">
                        <w:rPr>
                          <w:sz w:val="22"/>
                        </w:rPr>
                        <w:t>is a kind of sport for kids too</w:t>
                      </w:r>
                      <w:r w:rsidR="00E41651" w:rsidRPr="008067E8">
                        <w:rPr>
                          <w:sz w:val="22"/>
                        </w:rPr>
                        <w:t xml:space="preserve">! </w:t>
                      </w:r>
                      <w:r w:rsidR="00AF3A1B" w:rsidRPr="008067E8">
                        <w:rPr>
                          <w:sz w:val="22"/>
                        </w:rPr>
                        <w:t>Do you agree with me?</w:t>
                      </w:r>
                      <w:r w:rsidR="00E70A0E" w:rsidRPr="00E70A0E">
                        <w:rPr>
                          <w:sz w:val="22"/>
                        </w:rPr>
                        <w:t xml:space="preserve">             </w:t>
                      </w:r>
                      <w:r w:rsidR="00E70A0E">
                        <w:rPr>
                          <w:sz w:val="22"/>
                        </w:rPr>
                        <w:t xml:space="preserve">  What a good climber I am!</w:t>
                      </w: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497FF3" w:rsidRDefault="00497FF3" w:rsidP="00E46113">
                      <w:pPr>
                        <w:pStyle w:val="a8"/>
                        <w:rPr>
                          <w:sz w:val="22"/>
                        </w:rPr>
                      </w:pPr>
                    </w:p>
                    <w:p w:rsidR="00E46113" w:rsidRPr="008067E8" w:rsidRDefault="00E46113" w:rsidP="00E46113">
                      <w:pPr>
                        <w:pStyle w:val="a8"/>
                        <w:rPr>
                          <w:sz w:val="22"/>
                        </w:rPr>
                      </w:pPr>
                    </w:p>
                    <w:p w:rsidR="00E41651" w:rsidRPr="008067E8" w:rsidRDefault="00497FF3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 w:rsidRPr="008067E8">
                        <w:rPr>
                          <w:sz w:val="22"/>
                        </w:rPr>
                        <w:t>Look!  I c</w:t>
                      </w:r>
                      <w:r w:rsidR="00AF3A1B" w:rsidRPr="008067E8">
                        <w:rPr>
                          <w:sz w:val="22"/>
                        </w:rPr>
                        <w:t xml:space="preserve">an </w:t>
                      </w:r>
                      <w:r w:rsidRPr="008067E8">
                        <w:rPr>
                          <w:sz w:val="22"/>
                        </w:rPr>
                        <w:t>do this! I’m sporty, aren’t I?</w:t>
                      </w:r>
                    </w:p>
                    <w:p w:rsidR="00497FF3" w:rsidRPr="008067E8" w:rsidRDefault="00497FF3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 w:rsidRPr="008067E8">
                        <w:rPr>
                          <w:sz w:val="22"/>
                        </w:rPr>
                        <w:t>What about you?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62848" behindDoc="0" locked="0" layoutInCell="0" allowOverlap="1">
            <wp:simplePos x="0" y="0"/>
            <wp:positionH relativeFrom="page">
              <wp:posOffset>301752</wp:posOffset>
            </wp:positionH>
            <wp:positionV relativeFrom="page">
              <wp:posOffset>7680960</wp:posOffset>
            </wp:positionV>
            <wp:extent cx="7046214" cy="1745741"/>
            <wp:effectExtent l="19050" t="0" r="2286" b="0"/>
            <wp:wrapNone/>
            <wp:docPr id="23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142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64896" behindDoc="0" locked="0" layoutInCell="0" allowOverlap="1">
            <wp:simplePos x="0" y="0"/>
            <wp:positionH relativeFrom="page">
              <wp:posOffset>357378</wp:posOffset>
            </wp:positionH>
            <wp:positionV relativeFrom="page">
              <wp:posOffset>8385048</wp:posOffset>
            </wp:positionV>
            <wp:extent cx="6848348" cy="1124585"/>
            <wp:effectExtent l="19050" t="0" r="0" b="0"/>
            <wp:wrapNone/>
            <wp:docPr id="24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348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9080" behindDoc="0" locked="0" layoutInCell="0" allowOverlap="1">
                <wp:simplePos x="0" y="0"/>
                <wp:positionH relativeFrom="page">
                  <wp:posOffset>1329690</wp:posOffset>
                </wp:positionH>
                <wp:positionV relativeFrom="page">
                  <wp:posOffset>1977390</wp:posOffset>
                </wp:positionV>
                <wp:extent cx="5879465" cy="5545455"/>
                <wp:effectExtent l="0" t="0" r="6985" b="0"/>
                <wp:wrapNone/>
                <wp:docPr id="19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9465" cy="5545455"/>
                        </a:xfrm>
                        <a:prstGeom prst="rect">
                          <a:avLst/>
                        </a:prstGeom>
                        <a:solidFill>
                          <a:srgbClr val="B2D6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04.7pt;margin-top:155.7pt;width:462.95pt;height:436.65pt;z-index:25156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" o:allowincell="f" fillcolor="#b2d65b" stroked="f">
                <w10:wrap anchorx="page" anchory="page"/>
              </v:rect>
            </w:pict>
          </mc:Fallback>
        </mc:AlternateContent>
      </w:r>
      <w:r w:rsidR="00AB4FC4">
        <w:rPr>
          <w:noProof/>
          <w:lang w:val="ru-RU" w:eastAsia="ru-RU"/>
        </w:rPr>
        <w:drawing>
          <wp:anchor distT="0" distB="0" distL="114300" distR="114300" simplePos="0" relativeHeight="251668992" behindDoc="0" locked="0" layoutInCell="0" allowOverlap="1">
            <wp:simplePos x="0" y="0"/>
            <wp:positionH relativeFrom="page">
              <wp:posOffset>5353050</wp:posOffset>
            </wp:positionH>
            <wp:positionV relativeFrom="page">
              <wp:posOffset>8205682</wp:posOffset>
            </wp:positionV>
            <wp:extent cx="400050" cy="963295"/>
            <wp:effectExtent l="0" t="0" r="0" b="0"/>
            <wp:wrapNone/>
            <wp:docPr id="660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632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B4FC4">
        <w:rPr>
          <w:noProof/>
          <w:lang w:val="ru-RU" w:eastAsia="ru-RU"/>
        </w:rPr>
        <w:drawing>
          <wp:anchor distT="0" distB="0" distL="114300" distR="114300" simplePos="0" relativeHeight="251666944" behindDoc="0" locked="0" layoutInCell="0" allowOverlap="1">
            <wp:simplePos x="0" y="0"/>
            <wp:positionH relativeFrom="page">
              <wp:posOffset>6210300</wp:posOffset>
            </wp:positionH>
            <wp:positionV relativeFrom="page">
              <wp:posOffset>7677150</wp:posOffset>
            </wp:positionV>
            <wp:extent cx="678180" cy="1284605"/>
            <wp:effectExtent l="19050" t="0" r="7620" b="0"/>
            <wp:wrapNone/>
            <wp:docPr id="659" name="Picture 658" descr="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2846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6062345</wp:posOffset>
                </wp:positionV>
                <wp:extent cx="4223385" cy="2792730"/>
                <wp:effectExtent l="0" t="0" r="0" b="0"/>
                <wp:wrapNone/>
                <wp:docPr id="189" name="Text Box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279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8"/>
                              <w:picture/>
                            </w:sdtPr>
                            <w:sdtEndPr/>
                            <w:sdtContent>
                              <w:p w:rsidR="00F43FE7" w:rsidRDefault="00F43FE7" w:rsidP="00F43FE7">
                                <w:pPr>
                                  <w:pStyle w:val="a6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2830574" cy="2122931"/>
                                      <wp:effectExtent l="304800" t="304800" r="313055" b="296545"/>
                                      <wp:docPr id="5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30574" cy="21229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5" type="#_x0000_t202" style="position:absolute;margin-left:47.7pt;margin-top:477.35pt;width:332.55pt;height:219.9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8"/>
                        <w:picture/>
                      </w:sdtPr>
                      <w:sdtEndPr/>
                      <w:sdtContent>
                        <w:p w:rsidR="00F43FE7" w:rsidRDefault="00F43FE7" w:rsidP="00F43FE7">
                          <w:pPr>
                            <w:pStyle w:val="a6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2830574" cy="2122931"/>
                                <wp:effectExtent l="304800" t="304800" r="313055" b="296545"/>
                                <wp:docPr id="5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30574" cy="212293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3372485</wp:posOffset>
                </wp:positionV>
                <wp:extent cx="4223385" cy="2811145"/>
                <wp:effectExtent l="0" t="0" r="0" b="0"/>
                <wp:wrapNone/>
                <wp:docPr id="188" name="Text Box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281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7"/>
                              <w:picture/>
                            </w:sdtPr>
                            <w:sdtEndPr/>
                            <w:sdtContent>
                              <w:p w:rsidR="00F43FE7" w:rsidRDefault="00F43FE7" w:rsidP="00F43FE7">
                                <w:pPr>
                                  <w:pStyle w:val="a6"/>
                                </w:pPr>
                                <w:r w:rsidRPr="00D22CEA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2837688" cy="2128266"/>
                                      <wp:effectExtent l="304800" t="304800" r="306070" b="310515"/>
                                      <wp:docPr id="50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37688" cy="21282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6" type="#_x0000_t202" style="position:absolute;margin-left:47.7pt;margin-top:265.55pt;width:332.55pt;height:221.3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7"/>
                        <w:picture/>
                      </w:sdtPr>
                      <w:sdtEndPr/>
                      <w:sdtContent>
                        <w:p w:rsidR="00F43FE7" w:rsidRDefault="00F43FE7" w:rsidP="00F43FE7">
                          <w:pPr>
                            <w:pStyle w:val="a6"/>
                          </w:pPr>
                          <w:r w:rsidRPr="00D22CEA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2837688" cy="2128266"/>
                                <wp:effectExtent l="304800" t="304800" r="306070" b="310515"/>
                                <wp:docPr id="50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37688" cy="212826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ge">
                  <wp:posOffset>681990</wp:posOffset>
                </wp:positionV>
                <wp:extent cx="4223385" cy="2811780"/>
                <wp:effectExtent l="0" t="0" r="0" b="0"/>
                <wp:wrapNone/>
                <wp:docPr id="187" name="Text Box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23385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2856"/>
                              <w:picture/>
                            </w:sdtPr>
                            <w:sdtEndPr/>
                            <w:sdtContent>
                              <w:p w:rsidR="00F43FE7" w:rsidRDefault="00F43FE7" w:rsidP="00F43FE7">
                                <w:pPr>
                                  <w:pStyle w:val="a6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2839842" cy="2129882"/>
                                      <wp:effectExtent l="304800" t="304800" r="303530" b="308610"/>
                                      <wp:docPr id="49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39842" cy="21298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7" type="#_x0000_t202" style="position:absolute;margin-left:47.7pt;margin-top:53.7pt;width:332.55pt;height:221.4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2856"/>
                        <w:picture/>
                      </w:sdtPr>
                      <w:sdtEndPr/>
                      <w:sdtContent>
                        <w:p w:rsidR="00F43FE7" w:rsidRDefault="00F43FE7" w:rsidP="00F43FE7">
                          <w:pPr>
                            <w:pStyle w:val="a6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2839842" cy="2129882"/>
                                <wp:effectExtent l="304800" t="304800" r="303530" b="308610"/>
                                <wp:docPr id="49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39842" cy="212988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68056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0" b="0"/>
                <wp:wrapNone/>
                <wp:docPr id="18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18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0;margin-top:0;width:540pt;height:720.35pt;z-index:251568056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" o:allowincell="f">
                <v:rect id="Rectangle 109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neMAA&#10;AADcAAAADwAAAGRycy9kb3ducmV2LnhtbERPS2rDMBDdF3IHMYHsGrmFlOBEMW4gJJss6uYAE2sq&#10;u7ZGxlL9uX1UKHQ3j/edfTbZVgzU+9qxgpd1AoK4dLpmo+D2eXregvABWWPrmBTM5CE7LJ72mGo3&#10;8gcNRTAihrBPUUEVQpdK6cuKLPq164gj9+V6iyHC3kjd4xjDbStfk+RNWqw5NlTY0bGisil+rIKh&#10;NIa+z9eg0bf5+9jUxR1npVbLKd+BCDSFf/Gf+6Lj/O0Gfp+JF8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SneMAAAADcAAAADwAAAAAAAAAAAAAAAACYAgAAZHJzL2Rvd25y&#10;ZXYueG1sUEsFBgAAAAAEAAQA9QAAAIUDAAAAAA==&#10;" fillcolor="#7cccfc" stroked="f">
                  <v:fill color2="white [3212]" rotate="t" focus="100%" type="gradient"/>
                </v:rect>
                <v:rect id="Rectangle 110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o+b8A&#10;AADcAAAADwAAAGRycy9kb3ducmV2LnhtbERPy6rCMBDdX/AfwgjurmlFRKpRRBFEV772QzO2wWZS&#10;m6jt3xvhwt3N4TxnvmxtJV7UeONYQTpMQBDnThsuFFzO298pCB+QNVaOSUFHHpaL3s8cM+3efKTX&#10;KRQihrDPUEEZQp1J6fOSLPqhq4kjd3ONxRBhU0jd4DuG20qOkmQiLRqODSXWtC4pv5+eVsG13j7M&#10;7Xp+2tS4dLzed8Vh0yk16LerGYhAbfgX/7l3Os6fTuD7TLx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oSj5vwAAANwAAAAPAAAAAAAAAAAAAAAAAJgCAABkcnMvZG93bnJl&#10;di54bWxQSwUGAAAAAAQABAD1AAAAhA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946164">
        <w:br w:type="page"/>
      </w:r>
    </w:p>
    <w:p w:rsidR="007F42C4" w:rsidRDefault="007F42C4" w:rsidP="007F42C4"/>
    <w:p w:rsidR="007F42C4" w:rsidRDefault="00794ACA" w:rsidP="007F42C4">
      <w:pPr>
        <w:spacing w:after="200" w:line="276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0" allowOverlap="1">
                <wp:simplePos x="0" y="0"/>
                <wp:positionH relativeFrom="page">
                  <wp:posOffset>5420360</wp:posOffset>
                </wp:positionH>
                <wp:positionV relativeFrom="page">
                  <wp:posOffset>2526665</wp:posOffset>
                </wp:positionV>
                <wp:extent cx="1789430" cy="4499610"/>
                <wp:effectExtent l="0" t="0" r="0" b="15240"/>
                <wp:wrapNone/>
                <wp:docPr id="18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49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1651" w:rsidRPr="008067E8" w:rsidRDefault="00497FF3" w:rsidP="008067E8">
                            <w:pPr>
                              <w:pStyle w:val="a7"/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067E8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RIDING A </w:t>
                            </w:r>
                            <w:r w:rsidR="00E41651" w:rsidRPr="008067E8">
                              <w:rPr>
                                <w:sz w:val="22"/>
                                <w:szCs w:val="22"/>
                                <w:u w:val="single"/>
                              </w:rPr>
                              <w:t>BICYCLE</w:t>
                            </w:r>
                          </w:p>
                          <w:p w:rsidR="0082193B" w:rsidRPr="008067E8" w:rsidRDefault="00497FF3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067E8">
                              <w:rPr>
                                <w:sz w:val="22"/>
                                <w:szCs w:val="22"/>
                              </w:rPr>
                              <w:t>It is excit</w:t>
                            </w:r>
                            <w:r w:rsidR="00E41651" w:rsidRPr="008067E8">
                              <w:rPr>
                                <w:sz w:val="22"/>
                                <w:szCs w:val="22"/>
                              </w:rPr>
                              <w:t xml:space="preserve">ing to ride 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E41651" w:rsidRPr="008067E8">
                              <w:rPr>
                                <w:sz w:val="22"/>
                                <w:szCs w:val="22"/>
                              </w:rPr>
                              <w:t>bi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E41651" w:rsidRPr="008067E8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  <w:r w:rsidR="00E41651" w:rsidRPr="008067E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 xml:space="preserve">It’s my best hobby! </w:t>
                            </w:r>
                            <w:r w:rsidR="00412D17">
                              <w:rPr>
                                <w:sz w:val="22"/>
                                <w:szCs w:val="22"/>
                              </w:rPr>
                              <w:t xml:space="preserve">I can do it all day long! 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 xml:space="preserve">When </w:t>
                            </w:r>
                            <w:r w:rsidR="00412D17">
                              <w:rPr>
                                <w:sz w:val="22"/>
                                <w:szCs w:val="22"/>
                              </w:rPr>
                              <w:t>I ride a bicycle in the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 xml:space="preserve"> dark the o</w:t>
                            </w:r>
                            <w:r w:rsidR="00E41651" w:rsidRPr="008067E8">
                              <w:rPr>
                                <w:sz w:val="22"/>
                                <w:szCs w:val="22"/>
                              </w:rPr>
                              <w:t>nly th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 xml:space="preserve">ing </w:t>
                            </w:r>
                            <w:r w:rsidR="00CD273A" w:rsidRPr="008067E8"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 xml:space="preserve"> need is a</w:t>
                            </w:r>
                            <w:r w:rsidR="00E41651" w:rsidRPr="008067E8">
                              <w:rPr>
                                <w:sz w:val="22"/>
                                <w:szCs w:val="22"/>
                              </w:rPr>
                              <w:t xml:space="preserve"> small lamp!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 xml:space="preserve"> Then </w:t>
                            </w:r>
                            <w:r w:rsidR="00CD273A" w:rsidRPr="008067E8">
                              <w:rPr>
                                <w:sz w:val="22"/>
                                <w:szCs w:val="22"/>
                              </w:rPr>
                              <w:t xml:space="preserve">I 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 xml:space="preserve">will never hurt </w:t>
                            </w:r>
                            <w:r w:rsidR="00CD273A" w:rsidRPr="008067E8">
                              <w:rPr>
                                <w:sz w:val="22"/>
                                <w:szCs w:val="22"/>
                              </w:rPr>
                              <w:t>my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>sel</w:t>
                            </w:r>
                            <w:r w:rsidR="00CD273A" w:rsidRPr="008067E8">
                              <w:rPr>
                                <w:sz w:val="22"/>
                                <w:szCs w:val="22"/>
                              </w:rPr>
                              <w:t>f and people around</w:t>
                            </w:r>
                            <w:r w:rsidRPr="008067E8">
                              <w:rPr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7B7A99" w:rsidRPr="008067E8" w:rsidRDefault="007B7A99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B7A99" w:rsidRPr="008067E8" w:rsidRDefault="007B7A99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B7A99" w:rsidRPr="008067E8" w:rsidRDefault="007B7A99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B7A99" w:rsidRPr="008067E8" w:rsidRDefault="007B7A99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B7A99" w:rsidRPr="008067E8" w:rsidRDefault="007B7A99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067E8">
                              <w:rPr>
                                <w:sz w:val="22"/>
                                <w:szCs w:val="22"/>
                              </w:rPr>
                              <w:t>I advise you to ride a bicycle! But, please, be very careful! Don’t bump into other kids! You will have problems…</w:t>
                            </w:r>
                          </w:p>
                          <w:p w:rsidR="007B7A99" w:rsidRPr="007B7A99" w:rsidRDefault="007B7A99" w:rsidP="00E41651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91440" tIns="9144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8" type="#_x0000_t202" style="position:absolute;margin-left:426.8pt;margin-top:198.95pt;width:140.9pt;height:354.3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" o:allowincell="f" filled="f" fillcolor="white [3212]" stroked="f" strokecolor="#d9cbaa [2894]">
                <v:textbox inset=",7.2pt,,0">
                  <w:txbxContent>
                    <w:p w:rsidR="00E41651" w:rsidRPr="008067E8" w:rsidRDefault="00497FF3" w:rsidP="008067E8">
                      <w:pPr>
                        <w:pStyle w:val="a7"/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8067E8">
                        <w:rPr>
                          <w:sz w:val="22"/>
                          <w:szCs w:val="22"/>
                          <w:u w:val="single"/>
                        </w:rPr>
                        <w:t xml:space="preserve">RIDING A </w:t>
                      </w:r>
                      <w:r w:rsidR="00E41651" w:rsidRPr="008067E8">
                        <w:rPr>
                          <w:sz w:val="22"/>
                          <w:szCs w:val="22"/>
                          <w:u w:val="single"/>
                        </w:rPr>
                        <w:t>BICYCLE</w:t>
                      </w:r>
                    </w:p>
                    <w:p w:rsidR="0082193B" w:rsidRPr="008067E8" w:rsidRDefault="00497FF3" w:rsidP="008067E8">
                      <w:pPr>
                        <w:pStyle w:val="a8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067E8">
                        <w:rPr>
                          <w:sz w:val="22"/>
                          <w:szCs w:val="22"/>
                        </w:rPr>
                        <w:t>It is excit</w:t>
                      </w:r>
                      <w:r w:rsidR="00E41651" w:rsidRPr="008067E8">
                        <w:rPr>
                          <w:sz w:val="22"/>
                          <w:szCs w:val="22"/>
                        </w:rPr>
                        <w:t xml:space="preserve">ing to ride </w:t>
                      </w:r>
                      <w:r w:rsidRPr="008067E8">
                        <w:rPr>
                          <w:sz w:val="22"/>
                          <w:szCs w:val="22"/>
                        </w:rPr>
                        <w:t xml:space="preserve">a </w:t>
                      </w:r>
                      <w:r w:rsidR="00E41651" w:rsidRPr="008067E8">
                        <w:rPr>
                          <w:sz w:val="22"/>
                          <w:szCs w:val="22"/>
                        </w:rPr>
                        <w:t>bi</w:t>
                      </w:r>
                      <w:r w:rsidRPr="008067E8">
                        <w:rPr>
                          <w:sz w:val="22"/>
                          <w:szCs w:val="22"/>
                        </w:rPr>
                        <w:t>k</w:t>
                      </w:r>
                      <w:r w:rsidR="00E41651" w:rsidRPr="008067E8">
                        <w:rPr>
                          <w:sz w:val="22"/>
                          <w:szCs w:val="22"/>
                        </w:rPr>
                        <w:t>e</w:t>
                      </w:r>
                      <w:r w:rsidRPr="008067E8">
                        <w:rPr>
                          <w:sz w:val="22"/>
                          <w:szCs w:val="22"/>
                        </w:rPr>
                        <w:t>!</w:t>
                      </w:r>
                      <w:r w:rsidR="00E41651" w:rsidRPr="008067E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8067E8">
                        <w:rPr>
                          <w:sz w:val="22"/>
                          <w:szCs w:val="22"/>
                        </w:rPr>
                        <w:t xml:space="preserve">It’s my best hobby! </w:t>
                      </w:r>
                      <w:r w:rsidR="00412D17">
                        <w:rPr>
                          <w:sz w:val="22"/>
                          <w:szCs w:val="22"/>
                        </w:rPr>
                        <w:t xml:space="preserve">I can do it all day long! </w:t>
                      </w:r>
                      <w:r w:rsidRPr="008067E8">
                        <w:rPr>
                          <w:sz w:val="22"/>
                          <w:szCs w:val="22"/>
                        </w:rPr>
                        <w:t xml:space="preserve">When </w:t>
                      </w:r>
                      <w:r w:rsidR="00412D17">
                        <w:rPr>
                          <w:sz w:val="22"/>
                          <w:szCs w:val="22"/>
                        </w:rPr>
                        <w:t>I ride a bicycle in the</w:t>
                      </w:r>
                      <w:r w:rsidRPr="008067E8">
                        <w:rPr>
                          <w:sz w:val="22"/>
                          <w:szCs w:val="22"/>
                        </w:rPr>
                        <w:t xml:space="preserve"> dark the o</w:t>
                      </w:r>
                      <w:r w:rsidR="00E41651" w:rsidRPr="008067E8">
                        <w:rPr>
                          <w:sz w:val="22"/>
                          <w:szCs w:val="22"/>
                        </w:rPr>
                        <w:t>nly th</w:t>
                      </w:r>
                      <w:r w:rsidRPr="008067E8">
                        <w:rPr>
                          <w:sz w:val="22"/>
                          <w:szCs w:val="22"/>
                        </w:rPr>
                        <w:t xml:space="preserve">ing </w:t>
                      </w:r>
                      <w:r w:rsidR="00CD273A" w:rsidRPr="008067E8">
                        <w:rPr>
                          <w:sz w:val="22"/>
                          <w:szCs w:val="22"/>
                        </w:rPr>
                        <w:t>I</w:t>
                      </w:r>
                      <w:r w:rsidRPr="008067E8">
                        <w:rPr>
                          <w:sz w:val="22"/>
                          <w:szCs w:val="22"/>
                        </w:rPr>
                        <w:t xml:space="preserve"> need is a</w:t>
                      </w:r>
                      <w:r w:rsidR="00E41651" w:rsidRPr="008067E8">
                        <w:rPr>
                          <w:sz w:val="22"/>
                          <w:szCs w:val="22"/>
                        </w:rPr>
                        <w:t xml:space="preserve"> small lamp!</w:t>
                      </w:r>
                      <w:r w:rsidRPr="008067E8">
                        <w:rPr>
                          <w:sz w:val="22"/>
                          <w:szCs w:val="22"/>
                        </w:rPr>
                        <w:t xml:space="preserve"> Then </w:t>
                      </w:r>
                      <w:r w:rsidR="00CD273A" w:rsidRPr="008067E8">
                        <w:rPr>
                          <w:sz w:val="22"/>
                          <w:szCs w:val="22"/>
                        </w:rPr>
                        <w:t xml:space="preserve">I </w:t>
                      </w:r>
                      <w:r w:rsidRPr="008067E8">
                        <w:rPr>
                          <w:sz w:val="22"/>
                          <w:szCs w:val="22"/>
                        </w:rPr>
                        <w:t xml:space="preserve">will never hurt </w:t>
                      </w:r>
                      <w:r w:rsidR="00CD273A" w:rsidRPr="008067E8">
                        <w:rPr>
                          <w:sz w:val="22"/>
                          <w:szCs w:val="22"/>
                        </w:rPr>
                        <w:t>my</w:t>
                      </w:r>
                      <w:r w:rsidRPr="008067E8">
                        <w:rPr>
                          <w:sz w:val="22"/>
                          <w:szCs w:val="22"/>
                        </w:rPr>
                        <w:t>sel</w:t>
                      </w:r>
                      <w:r w:rsidR="00CD273A" w:rsidRPr="008067E8">
                        <w:rPr>
                          <w:sz w:val="22"/>
                          <w:szCs w:val="22"/>
                        </w:rPr>
                        <w:t>f and people around</w:t>
                      </w:r>
                      <w:r w:rsidRPr="008067E8">
                        <w:rPr>
                          <w:sz w:val="22"/>
                          <w:szCs w:val="22"/>
                        </w:rPr>
                        <w:t>!</w:t>
                      </w:r>
                    </w:p>
                    <w:p w:rsidR="007B7A99" w:rsidRPr="008067E8" w:rsidRDefault="007B7A99" w:rsidP="008067E8">
                      <w:pPr>
                        <w:pStyle w:val="a8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7B7A99" w:rsidRPr="008067E8" w:rsidRDefault="007B7A99" w:rsidP="008067E8">
                      <w:pPr>
                        <w:pStyle w:val="a8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7B7A99" w:rsidRPr="008067E8" w:rsidRDefault="007B7A99" w:rsidP="008067E8">
                      <w:pPr>
                        <w:pStyle w:val="a8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7B7A99" w:rsidRPr="008067E8" w:rsidRDefault="007B7A99" w:rsidP="008067E8">
                      <w:pPr>
                        <w:pStyle w:val="a8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7B7A99" w:rsidRPr="008067E8" w:rsidRDefault="007B7A99" w:rsidP="008067E8">
                      <w:pPr>
                        <w:pStyle w:val="a8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067E8">
                        <w:rPr>
                          <w:sz w:val="22"/>
                          <w:szCs w:val="22"/>
                        </w:rPr>
                        <w:t>I advise you to ride a bicycle! But, please, be very careful! Don’t bump into other kids! You will have problems…</w:t>
                      </w:r>
                    </w:p>
                    <w:p w:rsidR="007B7A99" w:rsidRPr="007B7A99" w:rsidRDefault="007B7A99" w:rsidP="00E41651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2D89">
        <w:rPr>
          <w:noProof/>
          <w:lang w:val="ru-RU" w:eastAsia="ru-RU"/>
        </w:rPr>
        <w:drawing>
          <wp:anchor distT="0" distB="0" distL="114300" distR="114300" simplePos="0" relativeHeight="251873280" behindDoc="0" locked="0" layoutInCell="0" allowOverlap="1">
            <wp:simplePos x="0" y="0"/>
            <wp:positionH relativeFrom="page">
              <wp:posOffset>292608</wp:posOffset>
            </wp:positionH>
            <wp:positionV relativeFrom="page">
              <wp:posOffset>7680960</wp:posOffset>
            </wp:positionV>
            <wp:extent cx="7052818" cy="1745106"/>
            <wp:effectExtent l="19050" t="0" r="0" b="0"/>
            <wp:wrapNone/>
            <wp:docPr id="171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742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4152900</wp:posOffset>
                </wp:positionV>
                <wp:extent cx="5243195" cy="3630295"/>
                <wp:effectExtent l="0" t="0" r="0" b="0"/>
                <wp:wrapNone/>
                <wp:docPr id="180" name="Text Box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43195" cy="363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247"/>
                              <w:picture/>
                            </w:sdtPr>
                            <w:sdtEndPr/>
                            <w:sdtContent>
                              <w:p w:rsidR="007F42C4" w:rsidRDefault="007F42C4" w:rsidP="007F42C4">
                                <w:pPr>
                                  <w:pStyle w:val="a6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3443205" cy="2582404"/>
                                      <wp:effectExtent l="419100" t="457200" r="405130" b="466090"/>
                                      <wp:docPr id="313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21300000">
                                                <a:off x="0" y="0"/>
                                                <a:ext cx="3443205" cy="25824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9" type="#_x0000_t202" style="position:absolute;margin-left:36pt;margin-top:327pt;width:412.85pt;height:285.85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" o:allowincell="f" filled="f" stroked="f">
                <o:lock v:ext="edit" aspectratio="t"/>
                <v:textbox style="mso-fit-shape-to-text:t" inset=",7.2pt,,7.2pt">
                  <w:txbxContent>
                    <w:sdt>
                      <w:sdtPr>
                        <w:id w:val="1900923247"/>
                        <w:picture/>
                      </w:sdtPr>
                      <w:sdtEndPr/>
                      <w:sdtContent>
                        <w:p w:rsidR="007F42C4" w:rsidRDefault="007F42C4" w:rsidP="007F42C4">
                          <w:pPr>
                            <w:pStyle w:val="a6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3443205" cy="2582404"/>
                                <wp:effectExtent l="419100" t="457200" r="405130" b="466090"/>
                                <wp:docPr id="313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00000">
                                          <a:off x="0" y="0"/>
                                          <a:ext cx="3443205" cy="258240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0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1333500</wp:posOffset>
                </wp:positionV>
                <wp:extent cx="5158105" cy="3630295"/>
                <wp:effectExtent l="0" t="0" r="0" b="0"/>
                <wp:wrapNone/>
                <wp:docPr id="17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8105" cy="363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034"/>
                              <w:picture/>
                            </w:sdtPr>
                            <w:sdtEndPr/>
                            <w:sdtContent>
                              <w:p w:rsidR="007F42C4" w:rsidRDefault="007F42C4" w:rsidP="007F42C4">
                                <w:pPr>
                                  <w:pStyle w:val="a6"/>
                                </w:pPr>
                                <w:r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3448381" cy="2586286"/>
                                      <wp:effectExtent l="400050" t="457200" r="419100" b="462280"/>
                                      <wp:docPr id="312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300000">
                                                <a:off x="0" y="0"/>
                                                <a:ext cx="3448381" cy="2586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0" type="#_x0000_t202" style="position:absolute;margin-left:46pt;margin-top:105pt;width:406.15pt;height:285.85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" o:allowincell="f" filled="f" fillcolor="white [3212]" stroked="f">
                <v:textbox style="mso-fit-shape-to-text:t" inset=",7.2pt,,7.2pt">
                  <w:txbxContent>
                    <w:sdt>
                      <w:sdtPr>
                        <w:id w:val="1900923034"/>
                        <w:picture/>
                      </w:sdtPr>
                      <w:sdtEndPr/>
                      <w:sdtContent>
                        <w:p w:rsidR="007F42C4" w:rsidRDefault="007F42C4" w:rsidP="007F42C4">
                          <w:pPr>
                            <w:pStyle w:val="a6"/>
                          </w:pPr>
                          <w:r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3448381" cy="2586286"/>
                                <wp:effectExtent l="400050" t="457200" r="419100" b="462280"/>
                                <wp:docPr id="312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300000">
                                          <a:off x="0" y="0"/>
                                          <a:ext cx="3448381" cy="258628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82193B">
        <w:rPr>
          <w:noProof/>
          <w:lang w:val="ru-RU" w:eastAsia="ru-RU"/>
        </w:rPr>
        <w:drawing>
          <wp:anchor distT="0" distB="0" distL="114300" distR="114300" simplePos="0" relativeHeight="251957248" behindDoc="0" locked="0" layoutInCell="0" allowOverlap="1">
            <wp:simplePos x="0" y="0"/>
            <wp:positionH relativeFrom="page">
              <wp:posOffset>704850</wp:posOffset>
            </wp:positionH>
            <wp:positionV relativeFrom="page">
              <wp:posOffset>7315200</wp:posOffset>
            </wp:positionV>
            <wp:extent cx="1009650" cy="1845945"/>
            <wp:effectExtent l="19050" t="0" r="0" b="0"/>
            <wp:wrapNone/>
            <wp:docPr id="658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459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F42C4">
        <w:rPr>
          <w:noProof/>
          <w:lang w:val="ru-RU" w:eastAsia="ru-RU"/>
        </w:rPr>
        <w:drawing>
          <wp:anchor distT="0" distB="0" distL="114300" distR="114300" simplePos="0" relativeHeight="25188044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8248015</wp:posOffset>
            </wp:positionV>
            <wp:extent cx="6849110" cy="1259840"/>
            <wp:effectExtent l="19050" t="0" r="8890" b="0"/>
            <wp:wrapNone/>
            <wp:docPr id="17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58834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0" b="0"/>
                <wp:wrapNone/>
                <wp:docPr id="17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17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0;margin-top:0;width:540pt;height:720.35pt;z-index:251558834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" o:allowincell="f">
                <v:rect id="Rectangle 126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ss8AA&#10;AADcAAAADwAAAGRycy9kb3ducmV2LnhtbERPS27CMBDdV+IO1iB1Vxy6KFXAoFCpgk0XTTnAYA9O&#10;IB5HsZvP7etKSOzm6X1nsxtdI3rqQu1ZwXKRgSDW3tRsFZx+Pl/eQYSIbLDxTAomCrDbzp42mBs/&#10;8Df1ZbQihXDIUUEVY5tLGXRFDsPCt8SJu/jOYUyws9J0OKRw18jXLHuTDmtODRW29FGRvpW/TkGv&#10;raXr4SsaDE2xH251ecZJqef5WKxBRBrjQ3x3H02av1rB/zPpAr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T/ss8AAAADcAAAADwAAAAAAAAAAAAAAAACYAgAAZHJzL2Rvd25y&#10;ZXYueG1sUEsFBgAAAAAEAAQA9QAAAIUDAAAAAA==&#10;" fillcolor="#7cccfc" stroked="f">
                  <v:fill color2="white [3212]" rotate="t" focus="100%" type="gradient"/>
                </v:rect>
                <v:rect id="Rectangle 127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pN8QA&#10;AADcAAAADwAAAGRycy9kb3ducmV2LnhtbESPT2vDMAzF74N9B6PBbquTMbqRxSmlozDa0/rnLmI1&#10;MY3lLHbb5NtXh8FuEu/pvZ/Kxeg7daUhusAG8lkGirgO1nFj4LBfv3yAignZYheYDEwUYVE9PpRY&#10;2HDjH7ruUqMkhGOBBtqU+kLrWLfkMc5CTyzaKQwek6xDo+2ANwn3nX7Nsrn26FgaWuxp1VJ93l28&#10;gWO//nWn4/7icxfyt9VmarZfkzHPT+PyE1SiMf2b/66/reC/C608IxPo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aTfEAAAA3AAAAA8AAAAAAAAAAAAAAAAAmAIAAGRycy9k&#10;b3ducmV2LnhtbFBLBQYAAAAABAAEAPUAAACJAwAAAAA=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7F42C4">
        <w:br w:type="page"/>
      </w:r>
    </w:p>
    <w:p w:rsidR="007F42C4" w:rsidRDefault="007F42C4" w:rsidP="007F42C4">
      <w:pPr>
        <w:spacing w:after="200" w:line="276" w:lineRule="auto"/>
      </w:pPr>
    </w:p>
    <w:p w:rsidR="007F42C4" w:rsidRDefault="007F42C4" w:rsidP="007F42C4"/>
    <w:p w:rsidR="007F42C4" w:rsidRDefault="00794ACA" w:rsidP="007F42C4">
      <w:pPr>
        <w:spacing w:after="200" w:line="276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0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771525</wp:posOffset>
                </wp:positionV>
                <wp:extent cx="2095500" cy="5252720"/>
                <wp:effectExtent l="0" t="0" r="0" b="5080"/>
                <wp:wrapNone/>
                <wp:docPr id="16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25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3BF" w:rsidRDefault="005633BF" w:rsidP="005868CD">
                            <w:pPr>
                              <w:pStyle w:val="a8"/>
                              <w:rPr>
                                <w:lang w:val="ru-RU"/>
                              </w:rPr>
                            </w:pPr>
                          </w:p>
                          <w:p w:rsidR="005633BF" w:rsidRPr="008067E8" w:rsidRDefault="0011158F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u w:val="single"/>
                              </w:rPr>
                            </w:pPr>
                            <w:r w:rsidRPr="008067E8">
                              <w:rPr>
                                <w:sz w:val="22"/>
                                <w:u w:val="single"/>
                              </w:rPr>
                              <w:t>SWIMMING</w:t>
                            </w:r>
                          </w:p>
                          <w:p w:rsidR="00E41651" w:rsidRDefault="00412D17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</w:t>
                            </w:r>
                            <w:r w:rsidR="007B7A99" w:rsidRPr="008067E8">
                              <w:rPr>
                                <w:sz w:val="22"/>
                              </w:rPr>
                              <w:t>wim</w:t>
                            </w:r>
                            <w:r>
                              <w:rPr>
                                <w:sz w:val="22"/>
                              </w:rPr>
                              <w:t>ming is a favourite activity for all boys and girls</w:t>
                            </w:r>
                            <w:r w:rsidR="007B7A99" w:rsidRPr="008067E8">
                              <w:rPr>
                                <w:sz w:val="22"/>
                              </w:rPr>
                              <w:t>. It’s cool</w:t>
                            </w:r>
                            <w:r w:rsidR="008067E8">
                              <w:rPr>
                                <w:sz w:val="22"/>
                              </w:rPr>
                              <w:t xml:space="preserve"> if the river is clean</w:t>
                            </w:r>
                            <w:r w:rsidR="007B7A99" w:rsidRPr="008067E8">
                              <w:rPr>
                                <w:sz w:val="22"/>
                              </w:rPr>
                              <w:t xml:space="preserve">! But sometimes we can’t do </w:t>
                            </w:r>
                            <w:r w:rsidR="00CD273A" w:rsidRPr="008067E8">
                              <w:rPr>
                                <w:sz w:val="22"/>
                              </w:rPr>
                              <w:t>i</w:t>
                            </w:r>
                            <w:r w:rsidR="007B7A99" w:rsidRPr="008067E8">
                              <w:rPr>
                                <w:sz w:val="22"/>
                              </w:rPr>
                              <w:t>t because some rivers are polluted</w:t>
                            </w:r>
                            <w:r w:rsidR="00E41651" w:rsidRPr="008067E8">
                              <w:rPr>
                                <w:sz w:val="22"/>
                              </w:rPr>
                              <w:t>.</w:t>
                            </w:r>
                            <w:r w:rsidR="007B7A99" w:rsidRPr="008067E8">
                              <w:rPr>
                                <w:sz w:val="22"/>
                              </w:rPr>
                              <w:t xml:space="preserve"> </w:t>
                            </w:r>
                            <w:r w:rsidR="00E81956" w:rsidRPr="008067E8">
                              <w:rPr>
                                <w:sz w:val="22"/>
                              </w:rPr>
                              <w:t>I</w:t>
                            </w:r>
                            <w:r w:rsidR="007B7A99" w:rsidRPr="008067E8">
                              <w:rPr>
                                <w:sz w:val="22"/>
                              </w:rPr>
                              <w:t>t is a pity</w:t>
                            </w:r>
                            <w:r w:rsidR="00CD273A" w:rsidRPr="008067E8">
                              <w:rPr>
                                <w:sz w:val="22"/>
                              </w:rPr>
                              <w:t>!</w:t>
                            </w:r>
                          </w:p>
                          <w:p w:rsidR="008067E8" w:rsidRPr="008067E8" w:rsidRDefault="00412D17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Please, n</w:t>
                            </w:r>
                            <w:r w:rsidR="008067E8">
                              <w:rPr>
                                <w:sz w:val="22"/>
                              </w:rPr>
                              <w:t>ever swim in dirty water! It is dangerous!</w:t>
                            </w: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41651" w:rsidRDefault="00E41651" w:rsidP="008067E8">
                            <w:pPr>
                              <w:pStyle w:val="a8"/>
                              <w:rPr>
                                <w:sz w:val="22"/>
                              </w:rPr>
                            </w:pPr>
                          </w:p>
                          <w:p w:rsidR="00F71808" w:rsidRPr="008067E8" w:rsidRDefault="00F71808" w:rsidP="008067E8">
                            <w:pPr>
                              <w:pStyle w:val="a8"/>
                              <w:rPr>
                                <w:sz w:val="22"/>
                              </w:rPr>
                            </w:pPr>
                          </w:p>
                          <w:p w:rsidR="00E41651" w:rsidRPr="008067E8" w:rsidRDefault="0011158F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  <w:u w:val="single"/>
                              </w:rPr>
                            </w:pPr>
                            <w:r w:rsidRPr="008067E8">
                              <w:rPr>
                                <w:sz w:val="22"/>
                                <w:u w:val="single"/>
                              </w:rPr>
                              <w:t>PLAYING BADMINTON</w:t>
                            </w:r>
                          </w:p>
                          <w:p w:rsidR="008067E8" w:rsidRDefault="00E41651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 w:rsidRPr="008067E8">
                              <w:rPr>
                                <w:sz w:val="22"/>
                              </w:rPr>
                              <w:t xml:space="preserve">I </w:t>
                            </w:r>
                            <w:r w:rsidR="00E81956" w:rsidRPr="008067E8">
                              <w:rPr>
                                <w:sz w:val="22"/>
                              </w:rPr>
                              <w:t xml:space="preserve">enjoy </w:t>
                            </w:r>
                            <w:r w:rsidRPr="008067E8">
                              <w:rPr>
                                <w:sz w:val="22"/>
                              </w:rPr>
                              <w:t>play</w:t>
                            </w:r>
                            <w:r w:rsidR="00E81956" w:rsidRPr="008067E8">
                              <w:rPr>
                                <w:sz w:val="22"/>
                              </w:rPr>
                              <w:t>ing</w:t>
                            </w:r>
                            <w:r w:rsidRPr="008067E8">
                              <w:rPr>
                                <w:sz w:val="22"/>
                              </w:rPr>
                              <w:t xml:space="preserve"> badminton</w:t>
                            </w:r>
                            <w:r w:rsidR="00E81956" w:rsidRPr="008067E8">
                              <w:rPr>
                                <w:sz w:val="22"/>
                              </w:rPr>
                              <w:t>!</w:t>
                            </w:r>
                            <w:r w:rsidRPr="008067E8">
                              <w:rPr>
                                <w:sz w:val="22"/>
                              </w:rPr>
                              <w:t xml:space="preserve"> </w:t>
                            </w:r>
                            <w:r w:rsidR="00E81956" w:rsidRPr="008067E8">
                              <w:rPr>
                                <w:sz w:val="22"/>
                              </w:rPr>
                              <w:t>I</w:t>
                            </w:r>
                            <w:r w:rsidRPr="008067E8">
                              <w:rPr>
                                <w:sz w:val="22"/>
                              </w:rPr>
                              <w:t>t develops reaction</w:t>
                            </w:r>
                            <w:r w:rsidR="00E81956" w:rsidRPr="008067E8">
                              <w:rPr>
                                <w:sz w:val="22"/>
                              </w:rPr>
                              <w:t xml:space="preserve">! </w:t>
                            </w:r>
                          </w:p>
                          <w:p w:rsidR="005868CD" w:rsidRPr="008067E8" w:rsidRDefault="005822F2" w:rsidP="008067E8">
                            <w:pPr>
                              <w:pStyle w:val="a8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Can you p</w:t>
                            </w:r>
                            <w:r w:rsidR="008067E8">
                              <w:rPr>
                                <w:sz w:val="22"/>
                              </w:rPr>
                              <w:t>lay badminton</w:t>
                            </w:r>
                            <w:r>
                              <w:rPr>
                                <w:sz w:val="22"/>
                              </w:rPr>
                              <w:t xml:space="preserve"> well?       I can show you the way!</w:t>
                            </w:r>
                            <w:r w:rsidR="008067E8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Then y</w:t>
                            </w:r>
                            <w:r w:rsidR="008067E8">
                              <w:rPr>
                                <w:sz w:val="22"/>
                              </w:rPr>
                              <w:t xml:space="preserve">ou will forget about all your troubles! </w:t>
                            </w:r>
                            <w:r w:rsidR="0011158F" w:rsidRPr="008067E8">
                              <w:rPr>
                                <w:sz w:val="22"/>
                              </w:rPr>
                              <w:t>It’s a lot of fun!</w:t>
                            </w:r>
                          </w:p>
                          <w:p w:rsidR="00E81956" w:rsidRPr="00E41651" w:rsidRDefault="00E81956" w:rsidP="00E41651">
                            <w:pPr>
                              <w:pStyle w:val="a8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438785" cy="446405"/>
                                  <wp:effectExtent l="19050" t="0" r="0" b="0"/>
                                  <wp:docPr id="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1" type="#_x0000_t202" style="position:absolute;margin-left:70.1pt;margin-top:60.75pt;width:165pt;height:413.6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" o:allowincell="f" filled="f" fillcolor="white [3212]" stroked="f" strokecolor="#d9cbaa [2894]">
                <v:textbox inset=",7.2pt,,0">
                  <w:txbxContent>
                    <w:p w:rsidR="005633BF" w:rsidRDefault="005633BF" w:rsidP="005868CD">
                      <w:pPr>
                        <w:pStyle w:val="a8"/>
                        <w:rPr>
                          <w:lang w:val="ru-RU"/>
                        </w:rPr>
                      </w:pPr>
                    </w:p>
                    <w:p w:rsidR="005633BF" w:rsidRPr="008067E8" w:rsidRDefault="0011158F" w:rsidP="008067E8">
                      <w:pPr>
                        <w:pStyle w:val="a8"/>
                        <w:jc w:val="center"/>
                        <w:rPr>
                          <w:sz w:val="22"/>
                          <w:u w:val="single"/>
                        </w:rPr>
                      </w:pPr>
                      <w:r w:rsidRPr="008067E8">
                        <w:rPr>
                          <w:sz w:val="22"/>
                          <w:u w:val="single"/>
                        </w:rPr>
                        <w:t>SWIMMING</w:t>
                      </w:r>
                    </w:p>
                    <w:p w:rsidR="00E41651" w:rsidRDefault="00412D17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</w:t>
                      </w:r>
                      <w:r w:rsidR="007B7A99" w:rsidRPr="008067E8">
                        <w:rPr>
                          <w:sz w:val="22"/>
                        </w:rPr>
                        <w:t>wim</w:t>
                      </w:r>
                      <w:r>
                        <w:rPr>
                          <w:sz w:val="22"/>
                        </w:rPr>
                        <w:t>ming is a favourite activity for all boys and girls</w:t>
                      </w:r>
                      <w:r w:rsidR="007B7A99" w:rsidRPr="008067E8">
                        <w:rPr>
                          <w:sz w:val="22"/>
                        </w:rPr>
                        <w:t>. It’s cool</w:t>
                      </w:r>
                      <w:r w:rsidR="008067E8">
                        <w:rPr>
                          <w:sz w:val="22"/>
                        </w:rPr>
                        <w:t xml:space="preserve"> if the river is clean</w:t>
                      </w:r>
                      <w:r w:rsidR="007B7A99" w:rsidRPr="008067E8">
                        <w:rPr>
                          <w:sz w:val="22"/>
                        </w:rPr>
                        <w:t xml:space="preserve">! But sometimes we can’t do </w:t>
                      </w:r>
                      <w:r w:rsidR="00CD273A" w:rsidRPr="008067E8">
                        <w:rPr>
                          <w:sz w:val="22"/>
                        </w:rPr>
                        <w:t>i</w:t>
                      </w:r>
                      <w:r w:rsidR="007B7A99" w:rsidRPr="008067E8">
                        <w:rPr>
                          <w:sz w:val="22"/>
                        </w:rPr>
                        <w:t>t because some rivers are polluted</w:t>
                      </w:r>
                      <w:r w:rsidR="00E41651" w:rsidRPr="008067E8">
                        <w:rPr>
                          <w:sz w:val="22"/>
                        </w:rPr>
                        <w:t>.</w:t>
                      </w:r>
                      <w:r w:rsidR="007B7A99" w:rsidRPr="008067E8">
                        <w:rPr>
                          <w:sz w:val="22"/>
                        </w:rPr>
                        <w:t xml:space="preserve"> </w:t>
                      </w:r>
                      <w:r w:rsidR="00E81956" w:rsidRPr="008067E8">
                        <w:rPr>
                          <w:sz w:val="22"/>
                        </w:rPr>
                        <w:t>I</w:t>
                      </w:r>
                      <w:r w:rsidR="007B7A99" w:rsidRPr="008067E8">
                        <w:rPr>
                          <w:sz w:val="22"/>
                        </w:rPr>
                        <w:t>t is a pity</w:t>
                      </w:r>
                      <w:r w:rsidR="00CD273A" w:rsidRPr="008067E8">
                        <w:rPr>
                          <w:sz w:val="22"/>
                        </w:rPr>
                        <w:t>!</w:t>
                      </w:r>
                    </w:p>
                    <w:p w:rsidR="008067E8" w:rsidRPr="008067E8" w:rsidRDefault="00412D17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Please, n</w:t>
                      </w:r>
                      <w:r w:rsidR="008067E8">
                        <w:rPr>
                          <w:sz w:val="22"/>
                        </w:rPr>
                        <w:t>ever swim in dirty water! It is dangerous!</w:t>
                      </w: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41651" w:rsidRP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</w:p>
                    <w:p w:rsidR="00E41651" w:rsidRDefault="00E41651" w:rsidP="008067E8">
                      <w:pPr>
                        <w:pStyle w:val="a8"/>
                        <w:rPr>
                          <w:sz w:val="22"/>
                        </w:rPr>
                      </w:pPr>
                    </w:p>
                    <w:p w:rsidR="00F71808" w:rsidRPr="008067E8" w:rsidRDefault="00F71808" w:rsidP="008067E8">
                      <w:pPr>
                        <w:pStyle w:val="a8"/>
                        <w:rPr>
                          <w:sz w:val="22"/>
                        </w:rPr>
                      </w:pPr>
                    </w:p>
                    <w:p w:rsidR="00E41651" w:rsidRPr="008067E8" w:rsidRDefault="0011158F" w:rsidP="008067E8">
                      <w:pPr>
                        <w:pStyle w:val="a8"/>
                        <w:jc w:val="center"/>
                        <w:rPr>
                          <w:sz w:val="22"/>
                          <w:u w:val="single"/>
                        </w:rPr>
                      </w:pPr>
                      <w:r w:rsidRPr="008067E8">
                        <w:rPr>
                          <w:sz w:val="22"/>
                          <w:u w:val="single"/>
                        </w:rPr>
                        <w:t>PLAYING BADMINTON</w:t>
                      </w:r>
                    </w:p>
                    <w:p w:rsidR="008067E8" w:rsidRDefault="00E41651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 w:rsidRPr="008067E8">
                        <w:rPr>
                          <w:sz w:val="22"/>
                        </w:rPr>
                        <w:t xml:space="preserve">I </w:t>
                      </w:r>
                      <w:r w:rsidR="00E81956" w:rsidRPr="008067E8">
                        <w:rPr>
                          <w:sz w:val="22"/>
                        </w:rPr>
                        <w:t xml:space="preserve">enjoy </w:t>
                      </w:r>
                      <w:r w:rsidRPr="008067E8">
                        <w:rPr>
                          <w:sz w:val="22"/>
                        </w:rPr>
                        <w:t>play</w:t>
                      </w:r>
                      <w:r w:rsidR="00E81956" w:rsidRPr="008067E8">
                        <w:rPr>
                          <w:sz w:val="22"/>
                        </w:rPr>
                        <w:t>ing</w:t>
                      </w:r>
                      <w:r w:rsidRPr="008067E8">
                        <w:rPr>
                          <w:sz w:val="22"/>
                        </w:rPr>
                        <w:t xml:space="preserve"> badminton</w:t>
                      </w:r>
                      <w:r w:rsidR="00E81956" w:rsidRPr="008067E8">
                        <w:rPr>
                          <w:sz w:val="22"/>
                        </w:rPr>
                        <w:t>!</w:t>
                      </w:r>
                      <w:r w:rsidRPr="008067E8">
                        <w:rPr>
                          <w:sz w:val="22"/>
                        </w:rPr>
                        <w:t xml:space="preserve"> </w:t>
                      </w:r>
                      <w:r w:rsidR="00E81956" w:rsidRPr="008067E8">
                        <w:rPr>
                          <w:sz w:val="22"/>
                        </w:rPr>
                        <w:t>I</w:t>
                      </w:r>
                      <w:r w:rsidRPr="008067E8">
                        <w:rPr>
                          <w:sz w:val="22"/>
                        </w:rPr>
                        <w:t>t develops reaction</w:t>
                      </w:r>
                      <w:r w:rsidR="00E81956" w:rsidRPr="008067E8">
                        <w:rPr>
                          <w:sz w:val="22"/>
                        </w:rPr>
                        <w:t xml:space="preserve">! </w:t>
                      </w:r>
                    </w:p>
                    <w:p w:rsidR="005868CD" w:rsidRPr="008067E8" w:rsidRDefault="005822F2" w:rsidP="008067E8">
                      <w:pPr>
                        <w:pStyle w:val="a8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Can you p</w:t>
                      </w:r>
                      <w:r w:rsidR="008067E8">
                        <w:rPr>
                          <w:sz w:val="22"/>
                        </w:rPr>
                        <w:t>lay badminton</w:t>
                      </w:r>
                      <w:r>
                        <w:rPr>
                          <w:sz w:val="22"/>
                        </w:rPr>
                        <w:t xml:space="preserve"> well?       I can show you the way!</w:t>
                      </w:r>
                      <w:r w:rsidR="008067E8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Then y</w:t>
                      </w:r>
                      <w:r w:rsidR="008067E8">
                        <w:rPr>
                          <w:sz w:val="22"/>
                        </w:rPr>
                        <w:t xml:space="preserve">ou will forget about all your troubles! </w:t>
                      </w:r>
                      <w:r w:rsidR="0011158F" w:rsidRPr="008067E8">
                        <w:rPr>
                          <w:sz w:val="22"/>
                        </w:rPr>
                        <w:t>It’s a lot of fun!</w:t>
                      </w:r>
                    </w:p>
                    <w:p w:rsidR="00E81956" w:rsidRPr="00E41651" w:rsidRDefault="00E81956" w:rsidP="00E41651">
                      <w:pPr>
                        <w:pStyle w:val="a8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438785" cy="446405"/>
                            <wp:effectExtent l="19050" t="0" r="0" b="0"/>
                            <wp:docPr id="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785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5D63">
        <w:rPr>
          <w:noProof/>
          <w:lang w:val="ru-RU" w:eastAsia="ru-RU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3035016</wp:posOffset>
            </wp:positionH>
            <wp:positionV relativeFrom="paragraph">
              <wp:posOffset>3123565</wp:posOffset>
            </wp:positionV>
            <wp:extent cx="2813905" cy="3752193"/>
            <wp:effectExtent l="171450" t="171450" r="196215" b="1917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905" cy="3752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42D89">
        <w:rPr>
          <w:noProof/>
          <w:lang w:val="ru-RU" w:eastAsia="ru-RU"/>
        </w:rPr>
        <w:drawing>
          <wp:anchor distT="0" distB="0" distL="114300" distR="114300" simplePos="0" relativeHeight="251893760" behindDoc="0" locked="0" layoutInCell="0" allowOverlap="1">
            <wp:simplePos x="0" y="0"/>
            <wp:positionH relativeFrom="page">
              <wp:posOffset>347980</wp:posOffset>
            </wp:positionH>
            <wp:positionV relativeFrom="page">
              <wp:posOffset>7470140</wp:posOffset>
            </wp:positionV>
            <wp:extent cx="6985000" cy="1751965"/>
            <wp:effectExtent l="19050" t="0" r="6350" b="0"/>
            <wp:wrapNone/>
            <wp:docPr id="181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D89">
        <w:rPr>
          <w:noProof/>
          <w:lang w:val="ru-RU" w:eastAsia="ru-RU"/>
        </w:rPr>
        <w:drawing>
          <wp:anchor distT="0" distB="0" distL="114300" distR="114300" simplePos="0" relativeHeight="251937792" behindDoc="0" locked="0" layoutInCell="0" allowOverlap="1">
            <wp:simplePos x="0" y="0"/>
            <wp:positionH relativeFrom="page">
              <wp:posOffset>348234</wp:posOffset>
            </wp:positionH>
            <wp:positionV relativeFrom="page">
              <wp:posOffset>8631936</wp:posOffset>
            </wp:positionV>
            <wp:extent cx="6866382" cy="875606"/>
            <wp:effectExtent l="19050" t="0" r="0" b="0"/>
            <wp:wrapNone/>
            <wp:docPr id="578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867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318">
        <w:rPr>
          <w:noProof/>
          <w:lang w:val="ru-RU" w:eastAsia="ru-RU"/>
        </w:rPr>
        <w:drawing>
          <wp:anchor distT="0" distB="0" distL="114300" distR="114300" simplePos="0" relativeHeight="251936768" behindDoc="0" locked="0" layoutInCell="0" allowOverlap="1">
            <wp:simplePos x="0" y="0"/>
            <wp:positionH relativeFrom="page">
              <wp:posOffset>745724</wp:posOffset>
            </wp:positionH>
            <wp:positionV relativeFrom="page">
              <wp:posOffset>6238374</wp:posOffset>
            </wp:positionV>
            <wp:extent cx="1562100" cy="2606675"/>
            <wp:effectExtent l="171450" t="0" r="0" b="79375"/>
            <wp:wrapNone/>
            <wp:docPr id="654" name="Picture 653" descr="palm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tree_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20990881" flipH="1">
                      <a:off x="0" y="0"/>
                      <a:ext cx="1562100" cy="26066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0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3734435</wp:posOffset>
                </wp:positionV>
                <wp:extent cx="4471670" cy="5916930"/>
                <wp:effectExtent l="0" t="0" r="0" b="0"/>
                <wp:wrapNone/>
                <wp:docPr id="16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591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0AEB" w:rsidRDefault="00310AEB" w:rsidP="00310AEB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42" type="#_x0000_t202" style="position:absolute;margin-left:200pt;margin-top:294.05pt;width:352.1pt;height:465.9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" o:allowincell="f" filled="f" fillcolor="white [3212]" stroked="f" strokecolor="white [3212]">
                <v:textbox style="mso-fit-shape-to-text:t" inset=",7.2pt,,7.2pt">
                  <w:txbxContent>
                    <w:p w:rsidR="00310AEB" w:rsidRDefault="00310AEB" w:rsidP="00310AEB">
                      <w:pPr>
                        <w:pStyle w:val="a5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6299">
        <w:rPr>
          <w:noProof/>
          <w:lang w:val="ru-RU" w:eastAsia="ru-RU"/>
        </w:rPr>
        <w:drawing>
          <wp:anchor distT="0" distB="0" distL="114300" distR="114300" simplePos="0" relativeHeight="251534241" behindDoc="0" locked="0" layoutInCell="0" allowOverlap="1">
            <wp:simplePos x="0" y="0"/>
            <wp:positionH relativeFrom="page">
              <wp:posOffset>3750310</wp:posOffset>
            </wp:positionH>
            <wp:positionV relativeFrom="page">
              <wp:posOffset>3304540</wp:posOffset>
            </wp:positionV>
            <wp:extent cx="2074545" cy="1058545"/>
            <wp:effectExtent l="57150" t="0" r="1905" b="27305"/>
            <wp:wrapNone/>
            <wp:docPr id="869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074545" cy="1058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>
        <w:rPr>
          <w:noProof/>
          <w:lang w:val="ru-RU" w:eastAsia="ru-RU"/>
        </w:rPr>
        <w:drawing>
          <wp:anchor distT="0" distB="0" distL="114300" distR="114300" simplePos="0" relativeHeight="251532193" behindDoc="0" locked="0" layoutInCell="0" allowOverlap="1">
            <wp:simplePos x="0" y="0"/>
            <wp:positionH relativeFrom="page">
              <wp:posOffset>5421127</wp:posOffset>
            </wp:positionH>
            <wp:positionV relativeFrom="page">
              <wp:posOffset>3613408</wp:posOffset>
            </wp:positionV>
            <wp:extent cx="2066691" cy="1061252"/>
            <wp:effectExtent l="57150" t="0" r="9759" b="24598"/>
            <wp:wrapNone/>
            <wp:docPr id="868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066691" cy="10612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82193B">
        <w:rPr>
          <w:noProof/>
          <w:lang w:val="ru-RU" w:eastAsia="ru-RU"/>
        </w:rPr>
        <w:drawing>
          <wp:anchor distT="0" distB="0" distL="114300" distR="114300" simplePos="0" relativeHeight="251535265" behindDoc="0" locked="0" layoutInCell="0" allowOverlap="1">
            <wp:simplePos x="0" y="0"/>
            <wp:positionH relativeFrom="page">
              <wp:posOffset>2031281</wp:posOffset>
            </wp:positionH>
            <wp:positionV relativeFrom="page">
              <wp:posOffset>3541868</wp:posOffset>
            </wp:positionV>
            <wp:extent cx="2463800" cy="1273810"/>
            <wp:effectExtent l="57150" t="0" r="12700" b="21590"/>
            <wp:wrapNone/>
            <wp:docPr id="732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63800" cy="12738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82193B">
        <w:rPr>
          <w:noProof/>
          <w:lang w:val="ru-RU" w:eastAsia="ru-RU"/>
        </w:rPr>
        <w:drawing>
          <wp:anchor distT="0" distB="0" distL="114300" distR="114300" simplePos="0" relativeHeight="251533217" behindDoc="0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3790950</wp:posOffset>
            </wp:positionV>
            <wp:extent cx="2057400" cy="1219200"/>
            <wp:effectExtent l="19050" t="0" r="0" b="0"/>
            <wp:wrapNone/>
            <wp:docPr id="731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2985770</wp:posOffset>
                </wp:positionH>
                <wp:positionV relativeFrom="page">
                  <wp:posOffset>943610</wp:posOffset>
                </wp:positionV>
                <wp:extent cx="4196080" cy="3192780"/>
                <wp:effectExtent l="0" t="0" r="0" b="0"/>
                <wp:wrapNone/>
                <wp:docPr id="163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6080" cy="319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349"/>
                              <w:picture/>
                            </w:sdtPr>
                            <w:sdtEndPr/>
                            <w:sdtContent>
                              <w:p w:rsidR="00310AEB" w:rsidRDefault="00310AEB" w:rsidP="00310AEB">
                                <w:pPr>
                                  <w:pStyle w:val="a5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2915926" cy="2186945"/>
                                      <wp:effectExtent l="400050" t="438150" r="398780" b="441960"/>
                                      <wp:docPr id="8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300000">
                                                <a:off x="0" y="0"/>
                                                <a:ext cx="2915926" cy="21869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3" type="#_x0000_t202" style="position:absolute;margin-left:235.1pt;margin-top:74.3pt;width:330.4pt;height:251.4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" o:allowincell="f" filled="f" fillcolor="white [3212]" stroked="f">
                <v:textbox style="mso-fit-shape-to-text:t" inset=",7.2pt,,7.2pt">
                  <w:txbxContent>
                    <w:sdt>
                      <w:sdtPr>
                        <w:id w:val="1900923349"/>
                        <w:picture/>
                      </w:sdtPr>
                      <w:sdtEndPr/>
                      <w:sdtContent>
                        <w:p w:rsidR="00310AEB" w:rsidRDefault="00310AEB" w:rsidP="00310AEB">
                          <w:pPr>
                            <w:pStyle w:val="a5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2915926" cy="2186945"/>
                                <wp:effectExtent l="400050" t="438150" r="398780" b="441960"/>
                                <wp:docPr id="8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300000">
                                          <a:off x="0" y="0"/>
                                          <a:ext cx="2915926" cy="218694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31168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0" b="0"/>
                <wp:wrapNone/>
                <wp:docPr id="16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16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26" style="position:absolute;margin-left:0;margin-top:0;width:540pt;height:720.35pt;z-index:251531168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" o:allowincell="f">
                <v:rect id="Rectangle 142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HgcAA&#10;AADcAAAADwAAAGRycy9kb3ducmV2LnhtbERPS27CMBDdI3EHayp1Rxy6QFWIQVAJtZsuSHuAwR6c&#10;QDyOYjcJt8dISN3N0/tOuZ1cKwbqQ+NZwTLLQRBrbxq2Cn5/Dot3ECEiG2w9k4IbBdhu5rMSC+NH&#10;PtJQRStSCIcCFdQxdoWUQdfkMGS+I07c2fcOY4K9labHMYW7Vr7l+Uo6bDg11NjRR036Wv05BYO2&#10;li6f39FgaHf78dpUJ7wp9foy7dYgIk3xX/x0f5k0f7WExzPpAr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NHgcAAAADcAAAADwAAAAAAAAAAAAAAAACYAgAAZHJzL2Rvd25y&#10;ZXYueG1sUEsFBgAAAAAEAAQA9QAAAIUDAAAAAA==&#10;" fillcolor="#7cccfc" stroked="f">
                  <v:fill color2="white [3212]" rotate="t" focus="100%" type="gradient"/>
                </v:rect>
                <v:rect id="Rectangle 143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IAL8A&#10;AADcAAAADwAAAGRycy9kb3ducmV2LnhtbERPy6rCMBDdX/AfwgjurmlFRKpRxItw0ZWv/dCMbbCZ&#10;1CZq+/dGENzN4TxnvmxtJR7UeONYQTpMQBDnThsuFJyOm98pCB+QNVaOSUFHHpaL3s8cM+2evKfH&#10;IRQihrDPUEEZQp1J6fOSLPqhq4kjd3GNxRBhU0jd4DOG20qOkmQiLRqODSXWtC4pvx7uVsG53tzM&#10;5Xy829S4dLzedsXur1Nq0G9XMxCB2vAVf9z/Os6fjOD9TLx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lsgAvwAAANwAAAAPAAAAAAAAAAAAAAAAAJgCAABkcnMvZG93bnJl&#10;di54bWxQSwUGAAAAAAQABAD1AAAAhA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  <w:r w:rsidR="007F42C4">
        <w:br w:type="page"/>
      </w: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794ACA" w:rsidP="007F42C4">
      <w:pPr>
        <w:spacing w:after="200" w:line="276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0" allowOverlap="1">
                <wp:simplePos x="0" y="0"/>
                <wp:positionH relativeFrom="page">
                  <wp:posOffset>5288915</wp:posOffset>
                </wp:positionH>
                <wp:positionV relativeFrom="page">
                  <wp:posOffset>950595</wp:posOffset>
                </wp:positionV>
                <wp:extent cx="1941195" cy="3876675"/>
                <wp:effectExtent l="0" t="0" r="0" b="9525"/>
                <wp:wrapNone/>
                <wp:docPr id="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956" w:rsidRDefault="00E81956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81956" w:rsidRPr="00C83A4F" w:rsidRDefault="00E81956" w:rsidP="00C83A4F">
                            <w:pPr>
                              <w:spacing w:after="120"/>
                              <w:jc w:val="center"/>
                              <w:rPr>
                                <w:color w:val="595959" w:themeColor="text1" w:themeTint="A6"/>
                                <w:szCs w:val="20"/>
                              </w:rPr>
                            </w:pPr>
                            <w:r w:rsidRPr="00C83A4F">
                              <w:rPr>
                                <w:color w:val="595959" w:themeColor="text1" w:themeTint="A6"/>
                                <w:szCs w:val="20"/>
                                <w:u w:val="single"/>
                              </w:rPr>
                              <w:t>DOING MORNING EXERCISES</w:t>
                            </w:r>
                          </w:p>
                          <w:p w:rsidR="00C937D0" w:rsidRPr="00C83A4F" w:rsidRDefault="00C937D0" w:rsidP="00C83A4F">
                            <w:pPr>
                              <w:spacing w:after="120"/>
                              <w:jc w:val="center"/>
                              <w:rPr>
                                <w:color w:val="595959" w:themeColor="text1" w:themeTint="A6"/>
                                <w:szCs w:val="20"/>
                              </w:rPr>
                            </w:pPr>
                            <w:r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>Do stretching morning exercises! It’s the best way to “waken” up your muscles and get them ready for the day. You will feel as fit as a fiddle and be in a good mood!</w:t>
                            </w: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E41651" w:rsidRPr="00E41651" w:rsidRDefault="00E41651" w:rsidP="00E41651">
                            <w:pPr>
                              <w:spacing w:after="120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44" type="#_x0000_t202" style="position:absolute;margin-left:416.45pt;margin-top:74.85pt;width:152.85pt;height:305.2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" o:allowincell="f" filled="f" fillcolor="white [3212]" stroked="f" strokecolor="#d9cbaa [2894]">
                <v:textbox inset=",7.2pt,,0">
                  <w:txbxContent>
                    <w:p w:rsidR="00E81956" w:rsidRDefault="00E81956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81956" w:rsidRPr="00C83A4F" w:rsidRDefault="00E81956" w:rsidP="00C83A4F">
                      <w:pPr>
                        <w:spacing w:after="120"/>
                        <w:jc w:val="center"/>
                        <w:rPr>
                          <w:color w:val="595959" w:themeColor="text1" w:themeTint="A6"/>
                          <w:szCs w:val="20"/>
                        </w:rPr>
                      </w:pPr>
                      <w:r w:rsidRPr="00C83A4F">
                        <w:rPr>
                          <w:color w:val="595959" w:themeColor="text1" w:themeTint="A6"/>
                          <w:szCs w:val="20"/>
                          <w:u w:val="single"/>
                        </w:rPr>
                        <w:t>DOING MORNING EXERCISES</w:t>
                      </w:r>
                    </w:p>
                    <w:p w:rsidR="00C937D0" w:rsidRPr="00C83A4F" w:rsidRDefault="00C937D0" w:rsidP="00C83A4F">
                      <w:pPr>
                        <w:spacing w:after="120"/>
                        <w:jc w:val="center"/>
                        <w:rPr>
                          <w:color w:val="595959" w:themeColor="text1" w:themeTint="A6"/>
                          <w:szCs w:val="20"/>
                        </w:rPr>
                      </w:pPr>
                      <w:r w:rsidRPr="00C83A4F">
                        <w:rPr>
                          <w:color w:val="595959" w:themeColor="text1" w:themeTint="A6"/>
                          <w:szCs w:val="20"/>
                        </w:rPr>
                        <w:t>Do stretching morning exercises! It’s the best way to “waken” up your muscles and get them ready for the day. You will feel as fit as a fiddle and be in a good mood!</w:t>
                      </w: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E41651" w:rsidRPr="00E41651" w:rsidRDefault="00E41651" w:rsidP="00E41651">
                      <w:pPr>
                        <w:spacing w:after="120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794ACA" w:rsidP="007F42C4">
      <w:pPr>
        <w:spacing w:after="200" w:line="276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0" allowOverlap="1">
                <wp:simplePos x="0" y="0"/>
                <wp:positionH relativeFrom="page">
                  <wp:posOffset>1579245</wp:posOffset>
                </wp:positionH>
                <wp:positionV relativeFrom="page">
                  <wp:posOffset>5274310</wp:posOffset>
                </wp:positionV>
                <wp:extent cx="1787525" cy="2326005"/>
                <wp:effectExtent l="0" t="0" r="0" b="17145"/>
                <wp:wrapNone/>
                <wp:docPr id="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73A" w:rsidRPr="00C83A4F" w:rsidRDefault="00FC109E" w:rsidP="00C83A4F">
                            <w:pPr>
                              <w:spacing w:after="120"/>
                              <w:jc w:val="center"/>
                              <w:rPr>
                                <w:color w:val="595959" w:themeColor="text1" w:themeTint="A6"/>
                                <w:szCs w:val="20"/>
                              </w:rPr>
                            </w:pPr>
                            <w:r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>Our summer holidays came to an end…</w:t>
                            </w:r>
                          </w:p>
                          <w:p w:rsidR="00CD273A" w:rsidRPr="00C83A4F" w:rsidRDefault="00CD273A" w:rsidP="00C83A4F">
                            <w:pPr>
                              <w:spacing w:after="120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 xml:space="preserve">HURRAH!!! </w:t>
                            </w:r>
                            <w:r w:rsidR="00FC109E"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 xml:space="preserve">I’m at </w:t>
                            </w:r>
                            <w:r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>school</w:t>
                            </w:r>
                            <w:r w:rsidR="00FC109E"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 xml:space="preserve"> again</w:t>
                            </w:r>
                            <w:r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>!!!</w:t>
                            </w:r>
                            <w:r w:rsidR="00FC109E"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 xml:space="preserve"> I am very energetic and “an energy crisis” is not for me!</w:t>
                            </w:r>
                            <w:r w:rsidR="00C83A4F" w:rsidRPr="00C83A4F">
                              <w:rPr>
                                <w:color w:val="595959" w:themeColor="text1" w:themeTint="A6"/>
                                <w:szCs w:val="20"/>
                              </w:rPr>
                              <w:t xml:space="preserve"> I</w:t>
                            </w:r>
                            <w:r w:rsidR="00C83A4F">
                              <w:rPr>
                                <w:color w:val="595959" w:themeColor="text1" w:themeTint="A6"/>
                                <w:szCs w:val="20"/>
                              </w:rPr>
                              <w:t xml:space="preserve"> hope sport will help me to have brilliant results in my study!</w:t>
                            </w:r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24.35pt;margin-top:415.3pt;width:140.75pt;height:183.15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" o:allowincell="f" filled="f" fillcolor="white [3212]" stroked="f" strokecolor="#d9cbaa [2894]">
                <v:textbox inset=",7.2pt,,0">
                  <w:txbxContent>
                    <w:p w:rsidR="00CD273A" w:rsidRPr="00C83A4F" w:rsidRDefault="00FC109E" w:rsidP="00C83A4F">
                      <w:pPr>
                        <w:spacing w:after="120"/>
                        <w:jc w:val="center"/>
                        <w:rPr>
                          <w:color w:val="595959" w:themeColor="text1" w:themeTint="A6"/>
                          <w:szCs w:val="20"/>
                        </w:rPr>
                      </w:pPr>
                      <w:r w:rsidRPr="00C83A4F">
                        <w:rPr>
                          <w:color w:val="595959" w:themeColor="text1" w:themeTint="A6"/>
                          <w:szCs w:val="20"/>
                        </w:rPr>
                        <w:t>Our summer holidays came to an end…</w:t>
                      </w:r>
                    </w:p>
                    <w:p w:rsidR="00CD273A" w:rsidRPr="00C83A4F" w:rsidRDefault="00CD273A" w:rsidP="00C83A4F">
                      <w:pPr>
                        <w:spacing w:after="120"/>
                        <w:jc w:val="center"/>
                        <w:rPr>
                          <w:sz w:val="24"/>
                          <w:szCs w:val="20"/>
                        </w:rPr>
                      </w:pPr>
                      <w:r w:rsidRPr="00C83A4F">
                        <w:rPr>
                          <w:color w:val="595959" w:themeColor="text1" w:themeTint="A6"/>
                          <w:szCs w:val="20"/>
                        </w:rPr>
                        <w:t xml:space="preserve">HURRAH!!! </w:t>
                      </w:r>
                      <w:r w:rsidR="00FC109E" w:rsidRPr="00C83A4F">
                        <w:rPr>
                          <w:color w:val="595959" w:themeColor="text1" w:themeTint="A6"/>
                          <w:szCs w:val="20"/>
                        </w:rPr>
                        <w:t xml:space="preserve">I’m at </w:t>
                      </w:r>
                      <w:r w:rsidRPr="00C83A4F">
                        <w:rPr>
                          <w:color w:val="595959" w:themeColor="text1" w:themeTint="A6"/>
                          <w:szCs w:val="20"/>
                        </w:rPr>
                        <w:t>school</w:t>
                      </w:r>
                      <w:r w:rsidR="00FC109E" w:rsidRPr="00C83A4F">
                        <w:rPr>
                          <w:color w:val="595959" w:themeColor="text1" w:themeTint="A6"/>
                          <w:szCs w:val="20"/>
                        </w:rPr>
                        <w:t xml:space="preserve"> again</w:t>
                      </w:r>
                      <w:r w:rsidRPr="00C83A4F">
                        <w:rPr>
                          <w:color w:val="595959" w:themeColor="text1" w:themeTint="A6"/>
                          <w:szCs w:val="20"/>
                        </w:rPr>
                        <w:t>!!!</w:t>
                      </w:r>
                      <w:r w:rsidR="00FC109E" w:rsidRPr="00C83A4F">
                        <w:rPr>
                          <w:color w:val="595959" w:themeColor="text1" w:themeTint="A6"/>
                          <w:szCs w:val="20"/>
                        </w:rPr>
                        <w:t xml:space="preserve"> I am very energetic and “an energy crisis” is not for me!</w:t>
                      </w:r>
                      <w:r w:rsidR="00C83A4F" w:rsidRPr="00C83A4F">
                        <w:rPr>
                          <w:color w:val="595959" w:themeColor="text1" w:themeTint="A6"/>
                          <w:szCs w:val="20"/>
                        </w:rPr>
                        <w:t xml:space="preserve"> I</w:t>
                      </w:r>
                      <w:r w:rsidR="00C83A4F">
                        <w:rPr>
                          <w:color w:val="595959" w:themeColor="text1" w:themeTint="A6"/>
                          <w:szCs w:val="20"/>
                        </w:rPr>
                        <w:t xml:space="preserve"> hope sport will help me to have brilliant results in my study!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C83A4F" w:rsidP="007F42C4">
      <w:pPr>
        <w:spacing w:after="200" w:line="276" w:lineRule="auto"/>
      </w:pPr>
    </w:p>
    <w:p w:rsidR="00C83A4F" w:rsidRDefault="00794ACA" w:rsidP="007F42C4">
      <w:pPr>
        <w:spacing w:after="200" w:line="276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0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9239250</wp:posOffset>
                </wp:positionV>
                <wp:extent cx="6459220" cy="914400"/>
                <wp:effectExtent l="0" t="0" r="0" b="0"/>
                <wp:wrapNone/>
                <wp:docPr id="6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AE3" w:rsidRPr="007C3AE3" w:rsidRDefault="00C83A4F" w:rsidP="00C83A4F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color w:val="0070C0"/>
                                <w:sz w:val="32"/>
                                <w:szCs w:val="20"/>
                                <w:lang w:val="ru-RU"/>
                              </w:rPr>
                            </w:pPr>
                            <w:r w:rsidRPr="00C83A4F">
                              <w:rPr>
                                <w:color w:val="0070C0"/>
                                <w:sz w:val="28"/>
                                <w:szCs w:val="20"/>
                                <w:lang w:val="ru-RU"/>
                              </w:rPr>
                              <w:t>Все фотографии взяты из личного архива автора с разрешения родителей.</w:t>
                            </w:r>
                          </w:p>
                          <w:p w:rsidR="00C83A4F" w:rsidRPr="007C3AE3" w:rsidRDefault="007C3AE3" w:rsidP="00C83A4F">
                            <w:pPr>
                              <w:pStyle w:val="ae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color w:val="0070C0"/>
                                <w:sz w:val="24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0"/>
                                <w:lang w:val="ru-RU"/>
                              </w:rPr>
                              <w:t xml:space="preserve">Изображение взято с сайта </w:t>
                            </w:r>
                            <w:r w:rsidR="00C83A4F" w:rsidRPr="00C83A4F">
                              <w:rPr>
                                <w:color w:val="0070C0"/>
                                <w:sz w:val="28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hyperlink r:id="rId36" w:history="1">
                              <w:r w:rsidRPr="007C3AE3">
                                <w:rPr>
                                  <w:rStyle w:val="af"/>
                                  <w:sz w:val="28"/>
                                  <w:lang w:eastAsia="ru-RU"/>
                                </w:rPr>
                                <w:t>http</w:t>
                              </w:r>
                              <w:r w:rsidRPr="007C3AE3">
                                <w:rPr>
                                  <w:rStyle w:val="af"/>
                                  <w:sz w:val="28"/>
                                  <w:lang w:val="ru-RU" w:eastAsia="ru-RU"/>
                                </w:rPr>
                                <w:t>://</w:t>
                              </w:r>
                              <w:r w:rsidRPr="007C3AE3">
                                <w:rPr>
                                  <w:rStyle w:val="af"/>
                                  <w:sz w:val="28"/>
                                  <w:lang w:eastAsia="ru-RU"/>
                                </w:rPr>
                                <w:t>anglyaz</w:t>
                              </w:r>
                              <w:r w:rsidRPr="007C3AE3">
                                <w:rPr>
                                  <w:rStyle w:val="af"/>
                                  <w:sz w:val="28"/>
                                  <w:lang w:val="ru-RU" w:eastAsia="ru-RU"/>
                                </w:rPr>
                                <w:t>.</w:t>
                              </w:r>
                              <w:r w:rsidRPr="007C3AE3">
                                <w:rPr>
                                  <w:rStyle w:val="af"/>
                                  <w:sz w:val="28"/>
                                  <w:lang w:eastAsia="ru-RU"/>
                                </w:rPr>
                                <w:t>ru</w:t>
                              </w:r>
                              <w:r w:rsidRPr="007C3AE3">
                                <w:rPr>
                                  <w:rStyle w:val="af"/>
                                  <w:sz w:val="28"/>
                                  <w:lang w:val="ru-RU" w:eastAsia="ru-RU"/>
                                </w:rPr>
                                <w:t>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4.55pt;margin-top:727.5pt;width:508.6pt;height:1in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" o:allowincell="f" filled="f" fillcolor="white [3212]" stroked="f" strokecolor="#d9cbaa [2894]">
                <v:textbox inset=",7.2pt,,0">
                  <w:txbxContent>
                    <w:p w:rsidR="007C3AE3" w:rsidRPr="007C3AE3" w:rsidRDefault="00C83A4F" w:rsidP="00C83A4F">
                      <w:pPr>
                        <w:pStyle w:val="ae"/>
                        <w:numPr>
                          <w:ilvl w:val="0"/>
                          <w:numId w:val="1"/>
                        </w:numPr>
                        <w:spacing w:after="120"/>
                        <w:rPr>
                          <w:color w:val="0070C0"/>
                          <w:sz w:val="32"/>
                          <w:szCs w:val="20"/>
                          <w:lang w:val="ru-RU"/>
                        </w:rPr>
                      </w:pPr>
                      <w:r w:rsidRPr="00C83A4F">
                        <w:rPr>
                          <w:color w:val="0070C0"/>
                          <w:sz w:val="28"/>
                          <w:szCs w:val="20"/>
                          <w:lang w:val="ru-RU"/>
                        </w:rPr>
                        <w:t>Все фотографии взяты из личного архива автора с разрешения родителей.</w:t>
                      </w:r>
                    </w:p>
                    <w:p w:rsidR="00C83A4F" w:rsidRPr="007C3AE3" w:rsidRDefault="007C3AE3" w:rsidP="00C83A4F">
                      <w:pPr>
                        <w:pStyle w:val="ae"/>
                        <w:numPr>
                          <w:ilvl w:val="0"/>
                          <w:numId w:val="1"/>
                        </w:numPr>
                        <w:spacing w:after="120"/>
                        <w:rPr>
                          <w:color w:val="0070C0"/>
                          <w:sz w:val="24"/>
                          <w:szCs w:val="20"/>
                          <w:lang w:val="ru-RU"/>
                        </w:rPr>
                      </w:pPr>
                      <w:r>
                        <w:rPr>
                          <w:color w:val="0070C0"/>
                          <w:sz w:val="28"/>
                          <w:szCs w:val="20"/>
                          <w:lang w:val="ru-RU"/>
                        </w:rPr>
                        <w:t xml:space="preserve">Изображение взято с сайта </w:t>
                      </w:r>
                      <w:r w:rsidR="00C83A4F" w:rsidRPr="00C83A4F">
                        <w:rPr>
                          <w:color w:val="0070C0"/>
                          <w:sz w:val="28"/>
                          <w:szCs w:val="20"/>
                          <w:lang w:val="ru-RU"/>
                        </w:rPr>
                        <w:t xml:space="preserve"> </w:t>
                      </w:r>
                      <w:hyperlink r:id="rId37" w:history="1">
                        <w:r w:rsidRPr="007C3AE3">
                          <w:rPr>
                            <w:rStyle w:val="af"/>
                            <w:sz w:val="28"/>
                            <w:lang w:eastAsia="ru-RU"/>
                          </w:rPr>
                          <w:t>http</w:t>
                        </w:r>
                        <w:r w:rsidRPr="007C3AE3">
                          <w:rPr>
                            <w:rStyle w:val="af"/>
                            <w:sz w:val="28"/>
                            <w:lang w:val="ru-RU" w:eastAsia="ru-RU"/>
                          </w:rPr>
                          <w:t>://</w:t>
                        </w:r>
                        <w:r w:rsidRPr="007C3AE3">
                          <w:rPr>
                            <w:rStyle w:val="af"/>
                            <w:sz w:val="28"/>
                            <w:lang w:eastAsia="ru-RU"/>
                          </w:rPr>
                          <w:t>anglyaz</w:t>
                        </w:r>
                        <w:r w:rsidRPr="007C3AE3">
                          <w:rPr>
                            <w:rStyle w:val="af"/>
                            <w:sz w:val="28"/>
                            <w:lang w:val="ru-RU" w:eastAsia="ru-RU"/>
                          </w:rPr>
                          <w:t>.</w:t>
                        </w:r>
                        <w:r w:rsidRPr="007C3AE3">
                          <w:rPr>
                            <w:rStyle w:val="af"/>
                            <w:sz w:val="28"/>
                            <w:lang w:eastAsia="ru-RU"/>
                          </w:rPr>
                          <w:t>ru</w:t>
                        </w:r>
                        <w:r w:rsidRPr="007C3AE3">
                          <w:rPr>
                            <w:rStyle w:val="af"/>
                            <w:sz w:val="28"/>
                            <w:lang w:val="ru-RU" w:eastAsia="ru-RU"/>
                          </w:rPr>
                          <w:t>/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F42C4" w:rsidRDefault="00C83A4F" w:rsidP="007F42C4">
      <w:pPr>
        <w:spacing w:after="200" w:line="276" w:lineRule="auto"/>
      </w:pPr>
      <w:r>
        <w:t>Ddct</w:t>
      </w:r>
      <w:r w:rsidR="00D36299" w:rsidRPr="00D36299">
        <w:rPr>
          <w:noProof/>
          <w:lang w:val="ru-RU" w:eastAsia="ru-RU"/>
        </w:rPr>
        <w:drawing>
          <wp:anchor distT="0" distB="0" distL="114300" distR="114300" simplePos="0" relativeHeight="251539365" behindDoc="0" locked="0" layoutInCell="0" allowOverlap="1">
            <wp:simplePos x="0" y="0"/>
            <wp:positionH relativeFrom="page">
              <wp:posOffset>211556</wp:posOffset>
            </wp:positionH>
            <wp:positionV relativeFrom="page">
              <wp:posOffset>3600064</wp:posOffset>
            </wp:positionV>
            <wp:extent cx="2050381" cy="1227221"/>
            <wp:effectExtent l="19050" t="0" r="7019" b="0"/>
            <wp:wrapNone/>
            <wp:docPr id="867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381" cy="122722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36299">
        <w:rPr>
          <w:noProof/>
          <w:lang w:val="ru-RU" w:eastAsia="ru-RU"/>
        </w:rPr>
        <w:drawing>
          <wp:anchor distT="0" distB="0" distL="114300" distR="114300" simplePos="0" relativeHeight="251934720" behindDoc="0" locked="0" layoutInCell="0" allowOverlap="1">
            <wp:simplePos x="0" y="0"/>
            <wp:positionH relativeFrom="page">
              <wp:posOffset>1384033</wp:posOffset>
            </wp:positionH>
            <wp:positionV relativeFrom="page">
              <wp:posOffset>8002815</wp:posOffset>
            </wp:positionV>
            <wp:extent cx="1128161" cy="1328287"/>
            <wp:effectExtent l="57150" t="38100" r="33889" b="43313"/>
            <wp:wrapNone/>
            <wp:docPr id="653" name="Picture 652" descr="sail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boat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161" cy="1328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2193B" w:rsidRPr="0082193B">
        <w:rPr>
          <w:noProof/>
          <w:lang w:val="ru-RU" w:eastAsia="ru-RU"/>
        </w:rPr>
        <w:drawing>
          <wp:anchor distT="0" distB="0" distL="114300" distR="114300" simplePos="0" relativeHeight="251553710" behindDoc="0" locked="0" layoutInCell="0" allowOverlap="1">
            <wp:simplePos x="0" y="0"/>
            <wp:positionH relativeFrom="page">
              <wp:posOffset>5276850</wp:posOffset>
            </wp:positionH>
            <wp:positionV relativeFrom="page">
              <wp:posOffset>3790950</wp:posOffset>
            </wp:positionV>
            <wp:extent cx="2057400" cy="1219200"/>
            <wp:effectExtent l="19050" t="0" r="0" b="0"/>
            <wp:wrapNone/>
            <wp:docPr id="733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94AC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0" allowOverlap="1">
                <wp:simplePos x="0" y="0"/>
                <wp:positionH relativeFrom="page">
                  <wp:posOffset>701040</wp:posOffset>
                </wp:positionH>
                <wp:positionV relativeFrom="page">
                  <wp:posOffset>865505</wp:posOffset>
                </wp:positionV>
                <wp:extent cx="4950460" cy="6640830"/>
                <wp:effectExtent l="0" t="0" r="0" b="0"/>
                <wp:wrapNone/>
                <wp:docPr id="63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664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426"/>
                              <w:picture/>
                            </w:sdtPr>
                            <w:sdtEndPr/>
                            <w:sdtContent>
                              <w:p w:rsidR="00310AEB" w:rsidRDefault="00310AEB" w:rsidP="00310AEB">
                                <w:pPr>
                                  <w:pStyle w:val="a6"/>
                                </w:pPr>
                                <w:r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3710595" cy="2782946"/>
                                      <wp:effectExtent l="419100" t="476250" r="423545" b="474980"/>
                                      <wp:docPr id="599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21300000">
                                                <a:off x="0" y="0"/>
                                                <a:ext cx="3710595" cy="278294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47" type="#_x0000_t202" style="position:absolute;margin-left:55.2pt;margin-top:68.15pt;width:389.8pt;height:522.9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426"/>
                        <w:picture/>
                      </w:sdtPr>
                      <w:sdtEndPr/>
                      <w:sdtContent>
                        <w:p w:rsidR="00310AEB" w:rsidRDefault="00310AEB" w:rsidP="00310AEB">
                          <w:pPr>
                            <w:pStyle w:val="a6"/>
                          </w:pPr>
                          <w:r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3710595" cy="2782946"/>
                                <wp:effectExtent l="419100" t="476250" r="423545" b="474980"/>
                                <wp:docPr id="599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00000">
                                          <a:off x="0" y="0"/>
                                          <a:ext cx="3710595" cy="278294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16AD2">
        <w:rPr>
          <w:noProof/>
          <w:lang w:val="ru-RU" w:eastAsia="ru-RU"/>
        </w:rPr>
        <w:drawing>
          <wp:anchor distT="0" distB="0" distL="114300" distR="114300" simplePos="0" relativeHeight="25192140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8629650</wp:posOffset>
            </wp:positionV>
            <wp:extent cx="6858014" cy="877826"/>
            <wp:effectExtent l="19050" t="0" r="0" b="0"/>
            <wp:wrapNone/>
            <wp:docPr id="57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14" cy="87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ACA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>
                <wp:simplePos x="0" y="0"/>
                <wp:positionH relativeFrom="page">
                  <wp:posOffset>3493770</wp:posOffset>
                </wp:positionH>
                <wp:positionV relativeFrom="page">
                  <wp:posOffset>4540250</wp:posOffset>
                </wp:positionV>
                <wp:extent cx="3736340" cy="4526280"/>
                <wp:effectExtent l="0" t="0" r="0" b="0"/>
                <wp:wrapNone/>
                <wp:docPr id="6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340" cy="452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427"/>
                              <w:picture/>
                            </w:sdtPr>
                            <w:sdtEndPr/>
                            <w:sdtContent>
                              <w:p w:rsidR="00310AEB" w:rsidRDefault="00310AEB" w:rsidP="00310AEB">
                                <w:pPr>
                                  <w:pStyle w:val="a5"/>
                                </w:pPr>
                                <w:r w:rsidRPr="00DF4C3C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>
                                      <wp:extent cx="2412794" cy="3217058"/>
                                      <wp:effectExtent l="438150" t="419100" r="464185" b="421640"/>
                                      <wp:docPr id="600" name="Picture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300000">
                                                <a:off x="0" y="0"/>
                                                <a:ext cx="2412794" cy="32170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8" type="#_x0000_t202" style="position:absolute;margin-left:275.1pt;margin-top:357.5pt;width:294.2pt;height:356.4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427"/>
                        <w:picture/>
                      </w:sdtPr>
                      <w:sdtEndPr/>
                      <w:sdtContent>
                        <w:p w:rsidR="00310AEB" w:rsidRDefault="00310AEB" w:rsidP="00310AEB">
                          <w:pPr>
                            <w:pStyle w:val="a5"/>
                          </w:pPr>
                          <w:r w:rsidRPr="00DF4C3C">
                            <w:rPr>
                              <w:lang w:val="ru-RU" w:eastAsia="ru-RU"/>
                            </w:rPr>
                            <w:drawing>
                              <wp:inline distT="0" distB="0" distL="0" distR="0">
                                <wp:extent cx="2412794" cy="3217058"/>
                                <wp:effectExtent l="438150" t="419100" r="464185" b="421640"/>
                                <wp:docPr id="600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300000">
                                          <a:off x="0" y="0"/>
                                          <a:ext cx="2412794" cy="321705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7F42C4">
        <w:rPr>
          <w:noProof/>
          <w:lang w:val="ru-RU" w:eastAsia="ru-RU"/>
        </w:rPr>
        <w:drawing>
          <wp:anchor distT="0" distB="0" distL="114300" distR="114300" simplePos="0" relativeHeight="25188659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7680960</wp:posOffset>
            </wp:positionV>
            <wp:extent cx="6880225" cy="1743710"/>
            <wp:effectExtent l="19050" t="0" r="0" b="0"/>
            <wp:wrapNone/>
            <wp:docPr id="183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ACA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538340" behindDoc="0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58000" cy="9148445"/>
                <wp:effectExtent l="0" t="0" r="0" b="0"/>
                <wp:wrapNone/>
                <wp:docPr id="5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48445"/>
                          <a:chOff x="959" y="960"/>
                          <a:chExt cx="10800" cy="14407"/>
                        </a:xfrm>
                      </wpg:grpSpPr>
                      <wps:wsp>
                        <wps:cNvPr id="5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959" y="960"/>
                            <a:ext cx="10800" cy="85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CCCFC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959" y="9504"/>
                            <a:ext cx="10800" cy="586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50000">
                                <a:srgbClr val="FEB80A"/>
                              </a:gs>
                              <a:gs pos="10000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0;margin-top:0;width:540pt;height:720.35pt;z-index:251538340;mso-position-horizontal:center;mso-position-horizontal-relative:page;mso-position-vertical:center;mso-position-vertical-relative:page" coordorigin="959,960" coordsize="10800,1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" o:allowincell="f">
                <v:rect id="Rectangle 134" o:spid="_x0000_s1027" style="position:absolute;left:959;top:960;width:10800;height:8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2aucIA&#10;AADbAAAADwAAAGRycy9kb3ducmV2LnhtbESPwWrDMBBE74H+g9hCb4ncQkrjRDZuoaSXHuLkAzbW&#10;RnZsrYyl2s7fV4VAj8PMvGF2+Ww7MdLgG8cKnlcJCOLK6YaNgtPxc/kGwgdkjZ1jUnAjD3n2sNhh&#10;qt3EBxrLYESEsE9RQR1Cn0rpq5os+pXriaN3cYPFEOVgpB5winDbyZckeZUWG44LNfb0UVPVlj9W&#10;wVgZQ9f9d9Dou+J9apvyjDelnh7nYgsi0Bz+w/f2l1aw3sDfl/g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Zq5wgAAANsAAAAPAAAAAAAAAAAAAAAAAJgCAABkcnMvZG93&#10;bnJldi54bWxQSwUGAAAAAAQABAD1AAAAhwMAAAAA&#10;" fillcolor="#7cccfc" stroked="f">
                  <v:fill color2="white [3212]" rotate="t" focus="100%" type="gradient"/>
                </v:rect>
                <v:rect id="Rectangle 135" o:spid="_x0000_s1028" style="position:absolute;left:959;top:9504;width:10800;height:5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YMb8A&#10;AADbAAAADwAAAGRycy9kb3ducmV2LnhtbERPy4rCMBTdC/MP4Qqz07QyiHRMRRRBnJWP7i/NbRum&#10;uek0Udu/nywEl4fzXm8G24oH9d44VpDOExDEpdOGawW362G2AuEDssbWMSkYycMm/5isMdPuyWd6&#10;XEItYgj7DBU0IXSZlL5syKKfu444cpXrLYYI+1rqHp8x3LZykSRLadFwbGiwo11D5e/lbhUU3eHP&#10;VMX1blPj0q/daax/9qNSn9Nh+w0i0BDe4pf7qBUs4/r4Jf4A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tgxvwAAANsAAAAPAAAAAAAAAAAAAAAAAJgCAABkcnMvZG93bnJl&#10;di54bWxQSwUGAAAAAAQABAD1AAAAhAMAAAAA&#10;" fillcolor="white [3212]" stroked="f">
                  <v:fill color2="#feb80a" rotate="t" focus="50%" type="gradient"/>
                </v:rect>
                <w10:wrap anchorx="page" anchory="page"/>
              </v:group>
            </w:pict>
          </mc:Fallback>
        </mc:AlternateContent>
      </w:r>
    </w:p>
    <w:sectPr w:rsidR="007F42C4" w:rsidSect="00E46113">
      <w:pgSz w:w="11907" w:h="16839" w:code="9"/>
      <w:pgMar w:top="28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altName w:val="MV Boli"/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7046F"/>
    <w:multiLevelType w:val="hybridMultilevel"/>
    <w:tmpl w:val="FA30CB34"/>
    <w:lvl w:ilvl="0" w:tplc="1BD87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A0"/>
    <w:rsid w:val="000004C7"/>
    <w:rsid w:val="00036F81"/>
    <w:rsid w:val="000438BA"/>
    <w:rsid w:val="00045A2F"/>
    <w:rsid w:val="00062060"/>
    <w:rsid w:val="000A3786"/>
    <w:rsid w:val="000E4C24"/>
    <w:rsid w:val="0011158F"/>
    <w:rsid w:val="00113C0E"/>
    <w:rsid w:val="0017059D"/>
    <w:rsid w:val="00186C27"/>
    <w:rsid w:val="00187631"/>
    <w:rsid w:val="001A4A5F"/>
    <w:rsid w:val="001B77E4"/>
    <w:rsid w:val="001C5946"/>
    <w:rsid w:val="001D6E78"/>
    <w:rsid w:val="00207238"/>
    <w:rsid w:val="0023142B"/>
    <w:rsid w:val="002427FE"/>
    <w:rsid w:val="00250DC3"/>
    <w:rsid w:val="0026050D"/>
    <w:rsid w:val="00282155"/>
    <w:rsid w:val="00294318"/>
    <w:rsid w:val="002A5576"/>
    <w:rsid w:val="002C3286"/>
    <w:rsid w:val="002C4196"/>
    <w:rsid w:val="002D065D"/>
    <w:rsid w:val="002F1CA6"/>
    <w:rsid w:val="00300759"/>
    <w:rsid w:val="00302E00"/>
    <w:rsid w:val="00303846"/>
    <w:rsid w:val="00310AEB"/>
    <w:rsid w:val="00322909"/>
    <w:rsid w:val="00337589"/>
    <w:rsid w:val="003468F0"/>
    <w:rsid w:val="00350E94"/>
    <w:rsid w:val="00374D1F"/>
    <w:rsid w:val="00382032"/>
    <w:rsid w:val="0038333E"/>
    <w:rsid w:val="003874D1"/>
    <w:rsid w:val="003E062A"/>
    <w:rsid w:val="00412D17"/>
    <w:rsid w:val="0044262E"/>
    <w:rsid w:val="00444F5D"/>
    <w:rsid w:val="00450C42"/>
    <w:rsid w:val="00493812"/>
    <w:rsid w:val="00497FF3"/>
    <w:rsid w:val="004B337E"/>
    <w:rsid w:val="004C307F"/>
    <w:rsid w:val="004C423A"/>
    <w:rsid w:val="004F7F9D"/>
    <w:rsid w:val="005058A1"/>
    <w:rsid w:val="005171C7"/>
    <w:rsid w:val="005449AB"/>
    <w:rsid w:val="00547BB2"/>
    <w:rsid w:val="00552C8E"/>
    <w:rsid w:val="005633BF"/>
    <w:rsid w:val="00581A21"/>
    <w:rsid w:val="005822F2"/>
    <w:rsid w:val="00582880"/>
    <w:rsid w:val="005868CD"/>
    <w:rsid w:val="0059230A"/>
    <w:rsid w:val="005A6CE8"/>
    <w:rsid w:val="005D0F7A"/>
    <w:rsid w:val="005F1C38"/>
    <w:rsid w:val="006174CA"/>
    <w:rsid w:val="006468EE"/>
    <w:rsid w:val="00663C82"/>
    <w:rsid w:val="00695DB2"/>
    <w:rsid w:val="00697898"/>
    <w:rsid w:val="006A7F43"/>
    <w:rsid w:val="006C3ABC"/>
    <w:rsid w:val="006E4C7E"/>
    <w:rsid w:val="00710E20"/>
    <w:rsid w:val="007252C4"/>
    <w:rsid w:val="007422A0"/>
    <w:rsid w:val="007941CE"/>
    <w:rsid w:val="00794ACA"/>
    <w:rsid w:val="007B7A99"/>
    <w:rsid w:val="007C3AE3"/>
    <w:rsid w:val="007D356E"/>
    <w:rsid w:val="007D702B"/>
    <w:rsid w:val="007E1EF6"/>
    <w:rsid w:val="007F42C4"/>
    <w:rsid w:val="0080284D"/>
    <w:rsid w:val="00803CFA"/>
    <w:rsid w:val="008067E8"/>
    <w:rsid w:val="0082193B"/>
    <w:rsid w:val="00821FC4"/>
    <w:rsid w:val="00842D89"/>
    <w:rsid w:val="00842FE9"/>
    <w:rsid w:val="00855FEA"/>
    <w:rsid w:val="00870E93"/>
    <w:rsid w:val="00875D94"/>
    <w:rsid w:val="008F587C"/>
    <w:rsid w:val="00921142"/>
    <w:rsid w:val="0094575A"/>
    <w:rsid w:val="00946164"/>
    <w:rsid w:val="00952D73"/>
    <w:rsid w:val="00967A20"/>
    <w:rsid w:val="009724D1"/>
    <w:rsid w:val="009B5153"/>
    <w:rsid w:val="009E4BF1"/>
    <w:rsid w:val="009E59A6"/>
    <w:rsid w:val="009E689F"/>
    <w:rsid w:val="009F0C2C"/>
    <w:rsid w:val="00A160CF"/>
    <w:rsid w:val="00A16527"/>
    <w:rsid w:val="00A23741"/>
    <w:rsid w:val="00A47B17"/>
    <w:rsid w:val="00A73C34"/>
    <w:rsid w:val="00A9412C"/>
    <w:rsid w:val="00AA1D5B"/>
    <w:rsid w:val="00AB4FC4"/>
    <w:rsid w:val="00AD336F"/>
    <w:rsid w:val="00AE5DE8"/>
    <w:rsid w:val="00AF3A1B"/>
    <w:rsid w:val="00B072AA"/>
    <w:rsid w:val="00B1358D"/>
    <w:rsid w:val="00B25348"/>
    <w:rsid w:val="00B326B0"/>
    <w:rsid w:val="00B41214"/>
    <w:rsid w:val="00B5343E"/>
    <w:rsid w:val="00B6758B"/>
    <w:rsid w:val="00B751FC"/>
    <w:rsid w:val="00B8016A"/>
    <w:rsid w:val="00B840C3"/>
    <w:rsid w:val="00BA665F"/>
    <w:rsid w:val="00C83A4F"/>
    <w:rsid w:val="00C92D6B"/>
    <w:rsid w:val="00C937D0"/>
    <w:rsid w:val="00CC1704"/>
    <w:rsid w:val="00CD273A"/>
    <w:rsid w:val="00CF48B1"/>
    <w:rsid w:val="00D051BB"/>
    <w:rsid w:val="00D16AD2"/>
    <w:rsid w:val="00D22CEA"/>
    <w:rsid w:val="00D272E9"/>
    <w:rsid w:val="00D36299"/>
    <w:rsid w:val="00D40AB0"/>
    <w:rsid w:val="00D5028D"/>
    <w:rsid w:val="00D5597F"/>
    <w:rsid w:val="00D61CB3"/>
    <w:rsid w:val="00D85A4E"/>
    <w:rsid w:val="00DA037A"/>
    <w:rsid w:val="00DA41DA"/>
    <w:rsid w:val="00DB0FAA"/>
    <w:rsid w:val="00DC544A"/>
    <w:rsid w:val="00DD03A4"/>
    <w:rsid w:val="00DD1CCD"/>
    <w:rsid w:val="00DD2ED7"/>
    <w:rsid w:val="00DE436C"/>
    <w:rsid w:val="00DE4D4B"/>
    <w:rsid w:val="00DF4C3C"/>
    <w:rsid w:val="00E0481C"/>
    <w:rsid w:val="00E21353"/>
    <w:rsid w:val="00E41651"/>
    <w:rsid w:val="00E46113"/>
    <w:rsid w:val="00E55D63"/>
    <w:rsid w:val="00E70A0E"/>
    <w:rsid w:val="00E81956"/>
    <w:rsid w:val="00E909A5"/>
    <w:rsid w:val="00EC3E52"/>
    <w:rsid w:val="00ED1D5D"/>
    <w:rsid w:val="00EE0706"/>
    <w:rsid w:val="00F26F51"/>
    <w:rsid w:val="00F43FE7"/>
    <w:rsid w:val="00F51807"/>
    <w:rsid w:val="00F71808"/>
    <w:rsid w:val="00F87943"/>
    <w:rsid w:val="00FA1BB1"/>
    <w:rsid w:val="00FA2A17"/>
    <w:rsid w:val="00FA4078"/>
    <w:rsid w:val="00FA6C19"/>
    <w:rsid w:val="00FC109E"/>
    <w:rsid w:val="00FC4985"/>
    <w:rsid w:val="00FD44E0"/>
    <w:rsid w:val="00FE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ab53e,#b2d65b,#0f6fc6,#49aaf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37E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4B337E"/>
    <w:pPr>
      <w:outlineLvl w:val="0"/>
    </w:pPr>
    <w:rPr>
      <w:rFonts w:asciiTheme="majorHAnsi" w:hAnsiTheme="majorHAnsi"/>
      <w:sz w:val="144"/>
      <w:szCs w:val="144"/>
    </w:rPr>
  </w:style>
  <w:style w:type="paragraph" w:customStyle="1" w:styleId="2">
    <w:name w:val="заголовок 2"/>
    <w:basedOn w:val="a"/>
    <w:next w:val="a"/>
    <w:link w:val="20"/>
    <w:uiPriority w:val="9"/>
    <w:unhideWhenUsed/>
    <w:qFormat/>
    <w:rsid w:val="000A3786"/>
    <w:pPr>
      <w:outlineLvl w:val="1"/>
    </w:pPr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11">
    <w:name w:val="Текст выноски1"/>
    <w:basedOn w:val="a"/>
    <w:link w:val="a3"/>
    <w:uiPriority w:val="99"/>
    <w:semiHidden/>
    <w:unhideWhenUsed/>
    <w:rsid w:val="00552C8E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uiPriority w:val="99"/>
    <w:semiHidden/>
    <w:rsid w:val="00552C8E"/>
    <w:rPr>
      <w:rFonts w:ascii="Tahoma" w:hAnsi="Tahoma" w:cs="Tahoma"/>
      <w:sz w:val="16"/>
      <w:szCs w:val="16"/>
    </w:rPr>
  </w:style>
  <w:style w:type="character" w:customStyle="1" w:styleId="10">
    <w:name w:val="Символ заголовка 1"/>
    <w:basedOn w:val="a0"/>
    <w:link w:val="1"/>
    <w:uiPriority w:val="9"/>
    <w:rsid w:val="004B337E"/>
    <w:rPr>
      <w:rFonts w:asciiTheme="majorHAnsi" w:hAnsiTheme="majorHAnsi"/>
      <w:sz w:val="144"/>
      <w:szCs w:val="144"/>
    </w:rPr>
  </w:style>
  <w:style w:type="paragraph" w:customStyle="1" w:styleId="a4">
    <w:name w:val="фотография по центру"/>
    <w:basedOn w:val="a"/>
    <w:qFormat/>
    <w:rsid w:val="004B337E"/>
    <w:pPr>
      <w:jc w:val="center"/>
    </w:pPr>
    <w:rPr>
      <w:noProof/>
    </w:rPr>
  </w:style>
  <w:style w:type="paragraph" w:customStyle="1" w:styleId="a5">
    <w:name w:val="фотография по левому краю"/>
    <w:basedOn w:val="a"/>
    <w:qFormat/>
    <w:rsid w:val="004B337E"/>
    <w:rPr>
      <w:noProof/>
    </w:rPr>
  </w:style>
  <w:style w:type="character" w:customStyle="1" w:styleId="20">
    <w:name w:val="Символ заголовка 2"/>
    <w:basedOn w:val="a0"/>
    <w:link w:val="2"/>
    <w:uiPriority w:val="9"/>
    <w:rsid w:val="000A3786"/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a6">
    <w:name w:val="фотография по правому краю"/>
    <w:basedOn w:val="a"/>
    <w:qFormat/>
    <w:rsid w:val="004B337E"/>
    <w:pPr>
      <w:jc w:val="right"/>
    </w:pPr>
    <w:rPr>
      <w:noProof/>
    </w:rPr>
  </w:style>
  <w:style w:type="paragraph" w:customStyle="1" w:styleId="a7">
    <w:name w:val="Заголовок (темный)"/>
    <w:basedOn w:val="a"/>
    <w:qFormat/>
    <w:rsid w:val="000A3786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customStyle="1" w:styleId="a8">
    <w:name w:val="Подпись к фотографии"/>
    <w:basedOn w:val="a"/>
    <w:qFormat/>
    <w:rsid w:val="005868CD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a9">
    <w:name w:val="Заголовок (светлый)"/>
    <w:basedOn w:val="a"/>
    <w:qFormat/>
    <w:rsid w:val="000A3786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B675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758B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basedOn w:val="a0"/>
    <w:link w:val="ad"/>
    <w:uiPriority w:val="1"/>
    <w:locked/>
    <w:rsid w:val="007422A0"/>
    <w:rPr>
      <w:rFonts w:ascii="Calibri" w:hAnsi="Calibri"/>
    </w:rPr>
  </w:style>
  <w:style w:type="paragraph" w:styleId="ad">
    <w:name w:val="No Spacing"/>
    <w:link w:val="ac"/>
    <w:uiPriority w:val="1"/>
    <w:qFormat/>
    <w:rsid w:val="007422A0"/>
    <w:pPr>
      <w:spacing w:after="0" w:line="240" w:lineRule="auto"/>
    </w:pPr>
    <w:rPr>
      <w:rFonts w:ascii="Calibri" w:hAnsi="Calibri"/>
    </w:rPr>
  </w:style>
  <w:style w:type="paragraph" w:styleId="ae">
    <w:name w:val="List Paragraph"/>
    <w:basedOn w:val="a"/>
    <w:uiPriority w:val="34"/>
    <w:qFormat/>
    <w:rsid w:val="00C83A4F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7C3AE3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C3AE3"/>
    <w:rPr>
      <w:color w:val="AA8A14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37E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4B337E"/>
    <w:pPr>
      <w:outlineLvl w:val="0"/>
    </w:pPr>
    <w:rPr>
      <w:rFonts w:asciiTheme="majorHAnsi" w:hAnsiTheme="majorHAnsi"/>
      <w:sz w:val="144"/>
      <w:szCs w:val="144"/>
    </w:rPr>
  </w:style>
  <w:style w:type="paragraph" w:customStyle="1" w:styleId="2">
    <w:name w:val="заголовок 2"/>
    <w:basedOn w:val="a"/>
    <w:next w:val="a"/>
    <w:link w:val="20"/>
    <w:uiPriority w:val="9"/>
    <w:unhideWhenUsed/>
    <w:qFormat/>
    <w:rsid w:val="000A3786"/>
    <w:pPr>
      <w:outlineLvl w:val="1"/>
    </w:pPr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11">
    <w:name w:val="Текст выноски1"/>
    <w:basedOn w:val="a"/>
    <w:link w:val="a3"/>
    <w:uiPriority w:val="99"/>
    <w:semiHidden/>
    <w:unhideWhenUsed/>
    <w:rsid w:val="00552C8E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uiPriority w:val="99"/>
    <w:semiHidden/>
    <w:rsid w:val="00552C8E"/>
    <w:rPr>
      <w:rFonts w:ascii="Tahoma" w:hAnsi="Tahoma" w:cs="Tahoma"/>
      <w:sz w:val="16"/>
      <w:szCs w:val="16"/>
    </w:rPr>
  </w:style>
  <w:style w:type="character" w:customStyle="1" w:styleId="10">
    <w:name w:val="Символ заголовка 1"/>
    <w:basedOn w:val="a0"/>
    <w:link w:val="1"/>
    <w:uiPriority w:val="9"/>
    <w:rsid w:val="004B337E"/>
    <w:rPr>
      <w:rFonts w:asciiTheme="majorHAnsi" w:hAnsiTheme="majorHAnsi"/>
      <w:sz w:val="144"/>
      <w:szCs w:val="144"/>
    </w:rPr>
  </w:style>
  <w:style w:type="paragraph" w:customStyle="1" w:styleId="a4">
    <w:name w:val="фотография по центру"/>
    <w:basedOn w:val="a"/>
    <w:qFormat/>
    <w:rsid w:val="004B337E"/>
    <w:pPr>
      <w:jc w:val="center"/>
    </w:pPr>
    <w:rPr>
      <w:noProof/>
    </w:rPr>
  </w:style>
  <w:style w:type="paragraph" w:customStyle="1" w:styleId="a5">
    <w:name w:val="фотография по левому краю"/>
    <w:basedOn w:val="a"/>
    <w:qFormat/>
    <w:rsid w:val="004B337E"/>
    <w:rPr>
      <w:noProof/>
    </w:rPr>
  </w:style>
  <w:style w:type="character" w:customStyle="1" w:styleId="20">
    <w:name w:val="Символ заголовка 2"/>
    <w:basedOn w:val="a0"/>
    <w:link w:val="2"/>
    <w:uiPriority w:val="9"/>
    <w:rsid w:val="000A3786"/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a6">
    <w:name w:val="фотография по правому краю"/>
    <w:basedOn w:val="a"/>
    <w:qFormat/>
    <w:rsid w:val="004B337E"/>
    <w:pPr>
      <w:jc w:val="right"/>
    </w:pPr>
    <w:rPr>
      <w:noProof/>
    </w:rPr>
  </w:style>
  <w:style w:type="paragraph" w:customStyle="1" w:styleId="a7">
    <w:name w:val="Заголовок (темный)"/>
    <w:basedOn w:val="a"/>
    <w:qFormat/>
    <w:rsid w:val="000A3786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customStyle="1" w:styleId="a8">
    <w:name w:val="Подпись к фотографии"/>
    <w:basedOn w:val="a"/>
    <w:qFormat/>
    <w:rsid w:val="005868CD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a9">
    <w:name w:val="Заголовок (светлый)"/>
    <w:basedOn w:val="a"/>
    <w:qFormat/>
    <w:rsid w:val="000A3786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B675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758B"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basedOn w:val="a0"/>
    <w:link w:val="ad"/>
    <w:uiPriority w:val="1"/>
    <w:locked/>
    <w:rsid w:val="007422A0"/>
    <w:rPr>
      <w:rFonts w:ascii="Calibri" w:hAnsi="Calibri"/>
    </w:rPr>
  </w:style>
  <w:style w:type="paragraph" w:styleId="ad">
    <w:name w:val="No Spacing"/>
    <w:link w:val="ac"/>
    <w:uiPriority w:val="1"/>
    <w:qFormat/>
    <w:rsid w:val="007422A0"/>
    <w:pPr>
      <w:spacing w:after="0" w:line="240" w:lineRule="auto"/>
    </w:pPr>
    <w:rPr>
      <w:rFonts w:ascii="Calibri" w:hAnsi="Calibri"/>
    </w:rPr>
  </w:style>
  <w:style w:type="paragraph" w:styleId="ae">
    <w:name w:val="List Paragraph"/>
    <w:basedOn w:val="a"/>
    <w:uiPriority w:val="34"/>
    <w:qFormat/>
    <w:rsid w:val="00C83A4F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7C3AE3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7C3AE3"/>
    <w:rPr>
      <w:color w:val="AA8A1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hyperlink" Target="http://anglyaz.ru/" TargetMode="External"/><Relationship Id="rId40" Type="http://schemas.openxmlformats.org/officeDocument/2006/relationships/image" Target="media/image31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yperlink" Target="http://anglyaz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w\AppData\Roaming\Microsoft\&#1064;&#1072;&#1073;&#1083;&#1086;&#1085;&#1099;\ScrapbookPages.dotx" TargetMode="Externa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C03E0-049C-4714-BD9F-5B64C731B4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6C626C-3D6D-40EE-9437-BD7EC97D8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ScrapbookPages</Template>
  <TotalTime>0</TotalTime>
  <Pages>3</Pages>
  <Words>21</Words>
  <Characters>125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Scrapbook page collection (travel design)</vt:lpstr>
      <vt:lpstr/>
    </vt:vector>
  </TitlesOfParts>
  <Company>JSC MegaFon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Scrapbook page collection (travel design)</dc:title>
  <dc:creator>www</dc:creator>
  <cp:lastModifiedBy>www</cp:lastModifiedBy>
  <cp:revision>2</cp:revision>
  <cp:lastPrinted>2013-09-19T18:46:00Z</cp:lastPrinted>
  <dcterms:created xsi:type="dcterms:W3CDTF">2013-09-20T12:14:00Z</dcterms:created>
  <dcterms:modified xsi:type="dcterms:W3CDTF">2013-09-20T12:14:00Z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TC102643459990</vt:lpwstr>
  </property>
</Properties>
</file>